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1B" w:rsidRPr="00E77870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HUGH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Baker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91B" w:rsidRDefault="0030291B" w:rsidP="0030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91B" w:rsidRDefault="0030291B" w:rsidP="00564E3C">
      <w:pPr>
        <w:spacing w:after="0" w:line="240" w:lineRule="auto"/>
      </w:pPr>
      <w:r>
        <w:separator/>
      </w:r>
    </w:p>
  </w:endnote>
  <w:endnote w:type="continuationSeparator" w:id="0">
    <w:p w:rsidR="0030291B" w:rsidRDefault="003029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291B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91B" w:rsidRDefault="0030291B" w:rsidP="00564E3C">
      <w:pPr>
        <w:spacing w:after="0" w:line="240" w:lineRule="auto"/>
      </w:pPr>
      <w:r>
        <w:separator/>
      </w:r>
    </w:p>
  </w:footnote>
  <w:footnote w:type="continuationSeparator" w:id="0">
    <w:p w:rsidR="0030291B" w:rsidRDefault="003029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1B"/>
    <w:rsid w:val="0030291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2D4A66-EE12-4C62-9FA3-3C8C85AB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2015-10-25T19:38:00Z</dcterms:created>
  <dcterms:modified xsi:type="dcterms:W3CDTF">2015-10-25T19:39:00Z</dcterms:modified>
</cp:coreProperties>
</file>