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1D973" w14:textId="77777777" w:rsidR="001F4A2E" w:rsidRDefault="001F4A2E" w:rsidP="001F4A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HUGH</w:t>
      </w:r>
      <w:r>
        <w:rPr>
          <w:rFonts w:cs="Times New Roman"/>
          <w:szCs w:val="24"/>
        </w:rPr>
        <w:t xml:space="preserve">         (d.ca.1431)</w:t>
      </w:r>
    </w:p>
    <w:p w14:paraId="0C5FF902" w14:textId="77777777" w:rsidR="001F4A2E" w:rsidRDefault="001F4A2E" w:rsidP="001F4A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Berry Pomeroy, Devon.</w:t>
      </w:r>
    </w:p>
    <w:p w14:paraId="58E06850" w14:textId="77777777" w:rsidR="001F4A2E" w:rsidRDefault="001F4A2E" w:rsidP="001F4A2E">
      <w:pPr>
        <w:pStyle w:val="NoSpacing"/>
        <w:rPr>
          <w:rFonts w:cs="Times New Roman"/>
          <w:szCs w:val="24"/>
        </w:rPr>
      </w:pPr>
    </w:p>
    <w:p w14:paraId="340EB3CF" w14:textId="77777777" w:rsidR="001F4A2E" w:rsidRDefault="001F4A2E" w:rsidP="001F4A2E">
      <w:pPr>
        <w:pStyle w:val="NoSpacing"/>
        <w:rPr>
          <w:rFonts w:cs="Times New Roman"/>
          <w:szCs w:val="24"/>
        </w:rPr>
      </w:pPr>
    </w:p>
    <w:p w14:paraId="3314D182" w14:textId="77777777" w:rsidR="001F4A2E" w:rsidRDefault="001F4A2E" w:rsidP="001F4A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1431</w:t>
      </w:r>
      <w:r>
        <w:rPr>
          <w:rFonts w:cs="Times New Roman"/>
          <w:szCs w:val="24"/>
        </w:rPr>
        <w:tab/>
        <w:t>Probate of his Will.</w:t>
      </w:r>
    </w:p>
    <w:p w14:paraId="40B642BD" w14:textId="77777777" w:rsidR="001F4A2E" w:rsidRDefault="001F4A2E" w:rsidP="001F4A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 Devon Wills Index, 1163-1999)</w:t>
      </w:r>
    </w:p>
    <w:p w14:paraId="2B2B36AF" w14:textId="77777777" w:rsidR="001F4A2E" w:rsidRDefault="001F4A2E" w:rsidP="001F4A2E">
      <w:pPr>
        <w:pStyle w:val="NoSpacing"/>
        <w:rPr>
          <w:rFonts w:cs="Times New Roman"/>
          <w:szCs w:val="24"/>
        </w:rPr>
      </w:pPr>
    </w:p>
    <w:p w14:paraId="33DDB23D" w14:textId="77777777" w:rsidR="001F4A2E" w:rsidRDefault="001F4A2E" w:rsidP="001F4A2E">
      <w:pPr>
        <w:pStyle w:val="NoSpacing"/>
        <w:rPr>
          <w:rFonts w:cs="Times New Roman"/>
          <w:szCs w:val="24"/>
        </w:rPr>
      </w:pPr>
    </w:p>
    <w:p w14:paraId="5B0B9FC1" w14:textId="77777777" w:rsidR="001F4A2E" w:rsidRDefault="001F4A2E" w:rsidP="001F4A2E">
      <w:pPr>
        <w:pStyle w:val="NoSpacing"/>
        <w:rPr>
          <w:rFonts w:cs="Times New Roman"/>
          <w:szCs w:val="24"/>
        </w:rPr>
      </w:pPr>
    </w:p>
    <w:p w14:paraId="67FCA7E5" w14:textId="77777777" w:rsidR="001F4A2E" w:rsidRDefault="001F4A2E" w:rsidP="001F4A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April 2025</w:t>
      </w:r>
    </w:p>
    <w:p w14:paraId="52789ED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18432" w14:textId="77777777" w:rsidR="001F4A2E" w:rsidRDefault="001F4A2E" w:rsidP="009139A6">
      <w:r>
        <w:separator/>
      </w:r>
    </w:p>
  </w:endnote>
  <w:endnote w:type="continuationSeparator" w:id="0">
    <w:p w14:paraId="4FD7CC04" w14:textId="77777777" w:rsidR="001F4A2E" w:rsidRDefault="001F4A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399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F8E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CC7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10794" w14:textId="77777777" w:rsidR="001F4A2E" w:rsidRDefault="001F4A2E" w:rsidP="009139A6">
      <w:r>
        <w:separator/>
      </w:r>
    </w:p>
  </w:footnote>
  <w:footnote w:type="continuationSeparator" w:id="0">
    <w:p w14:paraId="18F766FC" w14:textId="77777777" w:rsidR="001F4A2E" w:rsidRDefault="001F4A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AEC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A42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204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A2E"/>
    <w:rsid w:val="000666E0"/>
    <w:rsid w:val="000A2E7A"/>
    <w:rsid w:val="001307AC"/>
    <w:rsid w:val="00190DFA"/>
    <w:rsid w:val="001F4A2E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CC3B3A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39F25"/>
  <w15:chartTrackingRefBased/>
  <w15:docId w15:val="{54397D58-B518-4F9C-9D87-AB65FEF00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2025-04-17T20:40:00Z</dcterms:created>
  <dcterms:modified xsi:type="dcterms:W3CDTF">2025-04-17T20:40:00Z</dcterms:modified>
</cp:coreProperties>
</file>