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35A3E" w14:textId="522D22AA" w:rsidR="006B2F86" w:rsidRDefault="002500EB" w:rsidP="00E71FC3">
      <w:pPr>
        <w:pStyle w:val="NoSpacing"/>
      </w:pPr>
      <w:r>
        <w:rPr>
          <w:u w:val="single"/>
        </w:rPr>
        <w:t>Robert HUGGON</w:t>
      </w:r>
      <w:r>
        <w:t xml:space="preserve">  </w:t>
      </w:r>
      <w:proofErr w:type="gramStart"/>
      <w:r>
        <w:t xml:space="preserve">   (</w:t>
      </w:r>
      <w:proofErr w:type="gramEnd"/>
      <w:r>
        <w:t>d.1445-51)</w:t>
      </w:r>
    </w:p>
    <w:p w14:paraId="2897B9A9" w14:textId="3D371F41" w:rsidR="002500EB" w:rsidRDefault="002500EB" w:rsidP="00E71FC3">
      <w:pPr>
        <w:pStyle w:val="NoSpacing"/>
      </w:pPr>
      <w:r>
        <w:t>of Stretton, Nottinghamshire. Chaplain.</w:t>
      </w:r>
    </w:p>
    <w:p w14:paraId="06B6E612" w14:textId="31A4F1C5" w:rsidR="002500EB" w:rsidRDefault="002500EB" w:rsidP="00E71FC3">
      <w:pPr>
        <w:pStyle w:val="NoSpacing"/>
      </w:pPr>
    </w:p>
    <w:p w14:paraId="1FDBD302" w14:textId="4F3AAF4B" w:rsidR="002500EB" w:rsidRDefault="002500EB" w:rsidP="00E71FC3">
      <w:pPr>
        <w:pStyle w:val="NoSpacing"/>
      </w:pPr>
    </w:p>
    <w:p w14:paraId="1963B999" w14:textId="3665AFFB" w:rsidR="002500EB" w:rsidRDefault="002500EB" w:rsidP="00E71FC3">
      <w:pPr>
        <w:pStyle w:val="NoSpacing"/>
      </w:pPr>
      <w:r>
        <w:t xml:space="preserve">  6 Jun.1445</w:t>
      </w:r>
      <w:r>
        <w:tab/>
        <w:t>He made his Will.   (W.Y.R. p.90)</w:t>
      </w:r>
    </w:p>
    <w:p w14:paraId="761D097F" w14:textId="63D19E84" w:rsidR="002500EB" w:rsidRDefault="007D7D13" w:rsidP="00E71FC3">
      <w:pPr>
        <w:pStyle w:val="NoSpacing"/>
      </w:pPr>
      <w:r>
        <w:t xml:space="preserve">  9 Sep.1451</w:t>
      </w:r>
      <w:r>
        <w:tab/>
        <w:t>Probate of his Will.   (ibid.)</w:t>
      </w:r>
    </w:p>
    <w:p w14:paraId="7BBB19B2" w14:textId="53D5C982" w:rsidR="007D7D13" w:rsidRDefault="007D7D13" w:rsidP="00E71FC3">
      <w:pPr>
        <w:pStyle w:val="NoSpacing"/>
      </w:pPr>
    </w:p>
    <w:p w14:paraId="4BA06634" w14:textId="637DBAE5" w:rsidR="007D7D13" w:rsidRDefault="007D7D13" w:rsidP="00E71FC3">
      <w:pPr>
        <w:pStyle w:val="NoSpacing"/>
      </w:pPr>
    </w:p>
    <w:p w14:paraId="6977D382" w14:textId="7D9C86A7" w:rsidR="007D7D13" w:rsidRPr="002500EB" w:rsidRDefault="007D7D13" w:rsidP="00E71FC3">
      <w:pPr>
        <w:pStyle w:val="NoSpacing"/>
      </w:pPr>
      <w:r>
        <w:t>21 December 2018</w:t>
      </w:r>
      <w:bookmarkStart w:id="0" w:name="_GoBack"/>
      <w:bookmarkEnd w:id="0"/>
    </w:p>
    <w:sectPr w:rsidR="007D7D13" w:rsidRPr="002500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00462" w14:textId="77777777" w:rsidR="002500EB" w:rsidRDefault="002500EB" w:rsidP="00E71FC3">
      <w:pPr>
        <w:spacing w:after="0" w:line="240" w:lineRule="auto"/>
      </w:pPr>
      <w:r>
        <w:separator/>
      </w:r>
    </w:p>
  </w:endnote>
  <w:endnote w:type="continuationSeparator" w:id="0">
    <w:p w14:paraId="4FAC114C" w14:textId="77777777" w:rsidR="002500EB" w:rsidRDefault="002500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198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9DCCF" w14:textId="77777777" w:rsidR="002500EB" w:rsidRDefault="002500EB" w:rsidP="00E71FC3">
      <w:pPr>
        <w:spacing w:after="0" w:line="240" w:lineRule="auto"/>
      </w:pPr>
      <w:r>
        <w:separator/>
      </w:r>
    </w:p>
  </w:footnote>
  <w:footnote w:type="continuationSeparator" w:id="0">
    <w:p w14:paraId="19E2E3B5" w14:textId="77777777" w:rsidR="002500EB" w:rsidRDefault="002500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EB"/>
    <w:rsid w:val="001A7C09"/>
    <w:rsid w:val="002500EB"/>
    <w:rsid w:val="00577BD5"/>
    <w:rsid w:val="00656CBA"/>
    <w:rsid w:val="006A1F77"/>
    <w:rsid w:val="00733BE7"/>
    <w:rsid w:val="007D7D1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22435"/>
  <w15:chartTrackingRefBased/>
  <w15:docId w15:val="{1229C271-9C42-49A2-9795-ABA03C6A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2018-12-21T22:21:00Z</dcterms:created>
  <dcterms:modified xsi:type="dcterms:W3CDTF">2018-12-21T22:33:00Z</dcterms:modified>
</cp:coreProperties>
</file>