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HUGGES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Nov.1481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Dicleston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C0789">
          <w:rPr>
            <w:rStyle w:val="Hyperlink"/>
            <w:rFonts w:ascii="Times New Roman" w:hAnsi="Times New Roman" w:cs="Times New Roman"/>
            <w:sz w:val="24"/>
            <w:szCs w:val="24"/>
          </w:rPr>
          <w:t>www.inquisionspostmortem.ac.uk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21-35)</w:t>
      </w:r>
    </w:p>
    <w:p w:rsidR="000F7AE4" w:rsidRDefault="000F7AE4" w:rsidP="000F7A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Nov.1418</w:t>
      </w:r>
      <w:r>
        <w:rPr>
          <w:rFonts w:ascii="Times New Roman" w:hAnsi="Times New Roman" w:cs="Times New Roman"/>
          <w:sz w:val="24"/>
          <w:szCs w:val="24"/>
        </w:rPr>
        <w:tab/>
        <w:t>He was on inquisitions post mortem held in Tewkesbury, Gloucestershire,</w:t>
      </w:r>
    </w:p>
    <w:p w:rsidR="000F7AE4" w:rsidRDefault="000F7AE4" w:rsidP="000F7A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Dicleston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also the late</w:t>
      </w:r>
    </w:p>
    <w:p w:rsidR="000F7AE4" w:rsidRDefault="000F7AE4" w:rsidP="000F7A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Henry Thorp(q.v.).</w:t>
      </w:r>
    </w:p>
    <w:p w:rsidR="000F7AE4" w:rsidRDefault="000F7AE4" w:rsidP="000F7A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345E8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refs.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 and</w:t>
      </w:r>
      <w:r>
        <w:rPr>
          <w:rFonts w:ascii="Times New Roman" w:hAnsi="Times New Roman" w:cs="Times New Roman"/>
          <w:sz w:val="24"/>
          <w:szCs w:val="24"/>
        </w:rPr>
        <w:t xml:space="preserve"> 21-38)</w:t>
      </w: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F66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BE4F66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0F7AE4" w:rsidRPr="00BE4F66" w:rsidRDefault="000F7AE4" w:rsidP="00BE4F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0F7AE4" w:rsidRPr="00BE4F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F66" w:rsidRDefault="00BE4F66" w:rsidP="00564E3C">
      <w:pPr>
        <w:spacing w:after="0" w:line="240" w:lineRule="auto"/>
      </w:pPr>
      <w:r>
        <w:separator/>
      </w:r>
    </w:p>
  </w:endnote>
  <w:endnote w:type="continuationSeparator" w:id="0">
    <w:p w:rsidR="00BE4F66" w:rsidRDefault="00BE4F6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7AE4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F66" w:rsidRDefault="00BE4F66" w:rsidP="00564E3C">
      <w:pPr>
        <w:spacing w:after="0" w:line="240" w:lineRule="auto"/>
      </w:pPr>
      <w:r>
        <w:separator/>
      </w:r>
    </w:p>
  </w:footnote>
  <w:footnote w:type="continuationSeparator" w:id="0">
    <w:p w:rsidR="00BE4F66" w:rsidRDefault="00BE4F6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66"/>
    <w:rsid w:val="000F7AE4"/>
    <w:rsid w:val="00372DC6"/>
    <w:rsid w:val="00564E3C"/>
    <w:rsid w:val="0064591D"/>
    <w:rsid w:val="00BE4F6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3EAA"/>
  <w15:chartTrackingRefBased/>
  <w15:docId w15:val="{C9E4828B-6503-4900-B458-F74ABA9D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E4F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2015-10-11T18:29:00Z</dcterms:created>
  <dcterms:modified xsi:type="dcterms:W3CDTF">2016-02-11T08:57:00Z</dcterms:modified>
</cp:coreProperties>
</file>