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A08F8" w14:textId="77777777" w:rsidR="00555DEA" w:rsidRDefault="00555DEA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HUGGEFORD</w:t>
      </w:r>
      <w:r>
        <w:rPr>
          <w:rFonts w:ascii="Times New Roman" w:hAnsi="Times New Roman" w:cs="Times New Roman"/>
          <w:sz w:val="24"/>
          <w:szCs w:val="24"/>
        </w:rPr>
        <w:t xml:space="preserve">       (fl.1401)</w:t>
      </w:r>
    </w:p>
    <w:p w14:paraId="6EE6E88F" w14:textId="77777777" w:rsidR="00555DEA" w:rsidRDefault="00555DEA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4A751" w14:textId="52452631" w:rsidR="00555DEA" w:rsidRDefault="00555DEA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753E3" w14:textId="77777777" w:rsidR="00C43BB1" w:rsidRDefault="00C43BB1" w:rsidP="00C43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Nov.1400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Shropshire.</w:t>
      </w:r>
    </w:p>
    <w:p w14:paraId="41D6F8E5" w14:textId="11ACC383" w:rsidR="00C43BB1" w:rsidRDefault="00C43BB1" w:rsidP="00C43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p.94)</w:t>
      </w:r>
    </w:p>
    <w:p w14:paraId="3543A186" w14:textId="77777777" w:rsidR="00555DEA" w:rsidRDefault="00555DEA" w:rsidP="00555DEA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7E985603" w14:textId="77777777" w:rsidR="00555DEA" w:rsidRDefault="00555DEA" w:rsidP="00555DE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Shropshire a reasonable aid to the King’s use for the marriage of his daughter, Blanche, and also to make his firstborn son a knight, and to have the moneys raised at the exchequer on the Thursday after St.Valentine’s day next.</w:t>
      </w:r>
    </w:p>
    <w:p w14:paraId="3528A41B" w14:textId="77777777" w:rsidR="00555DEA" w:rsidRDefault="00555DEA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732C72C0" w14:textId="77777777" w:rsidR="00555DEA" w:rsidRDefault="00555DEA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B32E1" w14:textId="77777777" w:rsidR="00555DEA" w:rsidRDefault="00555DEA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B906A" w14:textId="2BD53DFA" w:rsidR="00555DEA" w:rsidRDefault="00555DEA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2EB75AF1" w14:textId="52F92D11" w:rsidR="00C43BB1" w:rsidRDefault="00C43BB1" w:rsidP="00555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2022</w:t>
      </w:r>
    </w:p>
    <w:p w14:paraId="45F65C9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7FA6C" w14:textId="77777777" w:rsidR="00ED11A9" w:rsidRDefault="00ED11A9" w:rsidP="009139A6">
      <w:r>
        <w:separator/>
      </w:r>
    </w:p>
  </w:endnote>
  <w:endnote w:type="continuationSeparator" w:id="0">
    <w:p w14:paraId="10724715" w14:textId="77777777" w:rsidR="00ED11A9" w:rsidRDefault="00ED11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5E3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5A6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431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A876C" w14:textId="77777777" w:rsidR="00ED11A9" w:rsidRDefault="00ED11A9" w:rsidP="009139A6">
      <w:r>
        <w:separator/>
      </w:r>
    </w:p>
  </w:footnote>
  <w:footnote w:type="continuationSeparator" w:id="0">
    <w:p w14:paraId="317682CF" w14:textId="77777777" w:rsidR="00ED11A9" w:rsidRDefault="00ED11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778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753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A4F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DEA"/>
    <w:rsid w:val="000666E0"/>
    <w:rsid w:val="002510B7"/>
    <w:rsid w:val="00555DEA"/>
    <w:rsid w:val="005C130B"/>
    <w:rsid w:val="00826F5C"/>
    <w:rsid w:val="009139A6"/>
    <w:rsid w:val="009448BB"/>
    <w:rsid w:val="00A3176C"/>
    <w:rsid w:val="00AE65F8"/>
    <w:rsid w:val="00BA00AB"/>
    <w:rsid w:val="00C43BB1"/>
    <w:rsid w:val="00CB4ED9"/>
    <w:rsid w:val="00EB3209"/>
    <w:rsid w:val="00ED11A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ECABE"/>
  <w15:chartTrackingRefBased/>
  <w15:docId w15:val="{0CD04D89-A462-498B-827C-400DE1BD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BB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2021-05-24T10:07:00Z</dcterms:created>
  <dcterms:modified xsi:type="dcterms:W3CDTF">2022-01-29T12:34:00Z</dcterms:modified>
</cp:coreProperties>
</file>