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9370B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HUGGEFORD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16C194C3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</w:p>
    <w:p w14:paraId="1B74C8BF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</w:p>
    <w:p w14:paraId="6A45FAEF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Nov.1404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p.265)</w:t>
      </w:r>
    </w:p>
    <w:p w14:paraId="19B8A1D5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</w:p>
    <w:p w14:paraId="5B251748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</w:p>
    <w:p w14:paraId="38FB1A1F" w14:textId="77777777" w:rsidR="000345A9" w:rsidRDefault="000345A9" w:rsidP="000345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19F624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4198B" w14:textId="77777777" w:rsidR="000345A9" w:rsidRDefault="000345A9" w:rsidP="009139A6">
      <w:r>
        <w:separator/>
      </w:r>
    </w:p>
  </w:endnote>
  <w:endnote w:type="continuationSeparator" w:id="0">
    <w:p w14:paraId="562CF9B2" w14:textId="77777777" w:rsidR="000345A9" w:rsidRDefault="000345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96F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E0D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12F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61163" w14:textId="77777777" w:rsidR="000345A9" w:rsidRDefault="000345A9" w:rsidP="009139A6">
      <w:r>
        <w:separator/>
      </w:r>
    </w:p>
  </w:footnote>
  <w:footnote w:type="continuationSeparator" w:id="0">
    <w:p w14:paraId="110E9C74" w14:textId="77777777" w:rsidR="000345A9" w:rsidRDefault="000345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20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5D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7B3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A9"/>
    <w:rsid w:val="000345A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475BF"/>
  <w15:chartTrackingRefBased/>
  <w15:docId w15:val="{7CAF83CD-4F81-44AB-8C2C-B2CF2E4A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5A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2021-06-20T20:01:00Z</dcterms:created>
  <dcterms:modified xsi:type="dcterms:W3CDTF">2021-06-20T20:01:00Z</dcterms:modified>
</cp:coreProperties>
</file>