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A55B6" w14:textId="28F3BB2A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HUGGEFORD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295FF514" w14:textId="7155500F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70ED538C" w14:textId="5BAB04B0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DFC441" w14:textId="0578D62C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D0053" w14:textId="27A3B60D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Dec.1478</w:t>
      </w:r>
      <w:r>
        <w:rPr>
          <w:rFonts w:ascii="Times New Roman" w:hAnsi="Times New Roman" w:cs="Times New Roman"/>
          <w:sz w:val="24"/>
          <w:szCs w:val="24"/>
        </w:rPr>
        <w:tab/>
        <w:t>He was granted the office of Constable of Warwick Castle.</w:t>
      </w:r>
    </w:p>
    <w:p w14:paraId="4E8BC7F2" w14:textId="05C4B323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pp.135-6)</w:t>
      </w:r>
    </w:p>
    <w:p w14:paraId="6618ECAD" w14:textId="653C9411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094D9B" w14:textId="5FF30FB2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ADF815" w14:textId="011AB588" w:rsid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2021</w:t>
      </w:r>
    </w:p>
    <w:p w14:paraId="78B2CD69" w14:textId="77777777" w:rsidR="006F6F59" w:rsidRPr="006F6F59" w:rsidRDefault="006F6F5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F6F59" w:rsidRPr="006F6F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D92EE" w14:textId="77777777" w:rsidR="005F47F8" w:rsidRDefault="005F47F8" w:rsidP="009139A6">
      <w:r>
        <w:separator/>
      </w:r>
    </w:p>
  </w:endnote>
  <w:endnote w:type="continuationSeparator" w:id="0">
    <w:p w14:paraId="745F3D48" w14:textId="77777777" w:rsidR="005F47F8" w:rsidRDefault="005F47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5A9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7C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5D8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DD7DB" w14:textId="77777777" w:rsidR="005F47F8" w:rsidRDefault="005F47F8" w:rsidP="009139A6">
      <w:r>
        <w:separator/>
      </w:r>
    </w:p>
  </w:footnote>
  <w:footnote w:type="continuationSeparator" w:id="0">
    <w:p w14:paraId="3DDBAFA3" w14:textId="77777777" w:rsidR="005F47F8" w:rsidRDefault="005F47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F8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22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A26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F8"/>
    <w:rsid w:val="000666E0"/>
    <w:rsid w:val="002510B7"/>
    <w:rsid w:val="005C130B"/>
    <w:rsid w:val="005F47F8"/>
    <w:rsid w:val="006223AD"/>
    <w:rsid w:val="006F6F59"/>
    <w:rsid w:val="00826F5C"/>
    <w:rsid w:val="009139A6"/>
    <w:rsid w:val="00914FD1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FFC3B"/>
  <w15:chartTrackingRefBased/>
  <w15:docId w15:val="{41BA3864-7FB5-43DA-BF95-F2184516D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34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2021-04-18T20:26:00Z</dcterms:created>
  <dcterms:modified xsi:type="dcterms:W3CDTF">2021-04-18T21:03:00Z</dcterms:modified>
</cp:coreProperties>
</file>