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BEA73" w14:textId="37A7FA72" w:rsidR="006B28AF" w:rsidRDefault="006B28AF" w:rsidP="006B28AF">
      <w:pPr>
        <w:pStyle w:val="NoSpacing"/>
      </w:pPr>
      <w:r>
        <w:rPr>
          <w:u w:val="single"/>
        </w:rPr>
        <w:t>John HUGGAR</w:t>
      </w:r>
      <w:r>
        <w:t xml:space="preserve">       </w:t>
      </w:r>
      <w:r>
        <w:t>(fl.1</w:t>
      </w:r>
      <w:r>
        <w:t>463-88</w:t>
      </w:r>
      <w:r>
        <w:t>)</w:t>
      </w:r>
    </w:p>
    <w:p w14:paraId="311E1EF6" w14:textId="77777777" w:rsidR="006B28AF" w:rsidRDefault="006B28AF" w:rsidP="006B28AF">
      <w:pPr>
        <w:pStyle w:val="NoSpacing"/>
      </w:pPr>
      <w:r>
        <w:t xml:space="preserve">Vicar of </w:t>
      </w:r>
      <w:proofErr w:type="spellStart"/>
      <w:r>
        <w:t>St.John’s</w:t>
      </w:r>
      <w:proofErr w:type="spellEnd"/>
      <w:r>
        <w:t xml:space="preserve"> Church, Easingwold, North Riding of Yorkshire.</w:t>
      </w:r>
    </w:p>
    <w:p w14:paraId="6B968D65" w14:textId="77777777" w:rsidR="006B28AF" w:rsidRDefault="006B28AF" w:rsidP="006B28AF">
      <w:pPr>
        <w:pStyle w:val="NoSpacing"/>
      </w:pPr>
    </w:p>
    <w:p w14:paraId="09BB4738" w14:textId="77777777" w:rsidR="006B28AF" w:rsidRDefault="006B28AF" w:rsidP="006B28AF">
      <w:pPr>
        <w:pStyle w:val="NoSpacing"/>
      </w:pPr>
    </w:p>
    <w:p w14:paraId="70A7D5A1" w14:textId="6F8C3D68" w:rsidR="006B28AF" w:rsidRDefault="006B28AF" w:rsidP="006B28AF">
      <w:pPr>
        <w:pStyle w:val="NoSpacing"/>
      </w:pPr>
      <w:r>
        <w:tab/>
        <w:t>1</w:t>
      </w:r>
      <w:r>
        <w:t>463</w:t>
      </w:r>
      <w:bookmarkStart w:id="0" w:name="_GoBack"/>
      <w:bookmarkEnd w:id="0"/>
      <w:r>
        <w:tab/>
        <w:t>He became Vicar.</w:t>
      </w:r>
    </w:p>
    <w:p w14:paraId="71BB7AB8" w14:textId="77777777" w:rsidR="006B28AF" w:rsidRDefault="006B28AF" w:rsidP="006B28AF">
      <w:pPr>
        <w:pStyle w:val="NoSpacing"/>
      </w:pPr>
      <w:r>
        <w:tab/>
      </w:r>
      <w:r>
        <w:tab/>
        <w:t>(from information in the church)</w:t>
      </w:r>
    </w:p>
    <w:p w14:paraId="405FE126" w14:textId="77777777" w:rsidR="006B28AF" w:rsidRDefault="006B28AF" w:rsidP="006B28AF">
      <w:pPr>
        <w:pStyle w:val="NoSpacing"/>
      </w:pPr>
    </w:p>
    <w:p w14:paraId="394D55D5" w14:textId="77777777" w:rsidR="006B28AF" w:rsidRDefault="006B28AF" w:rsidP="006B28AF">
      <w:pPr>
        <w:pStyle w:val="NoSpacing"/>
      </w:pPr>
    </w:p>
    <w:p w14:paraId="66E29CDA" w14:textId="77777777" w:rsidR="006B28AF" w:rsidRPr="00843DDE" w:rsidRDefault="006B28AF" w:rsidP="006B28AF">
      <w:pPr>
        <w:pStyle w:val="NoSpacing"/>
      </w:pPr>
      <w:r>
        <w:t>19 December 2019</w:t>
      </w:r>
    </w:p>
    <w:p w14:paraId="0D059AE2" w14:textId="1EA8342F" w:rsidR="006B2F86" w:rsidRPr="006B28AF" w:rsidRDefault="006B28AF" w:rsidP="00E71FC3">
      <w:pPr>
        <w:pStyle w:val="NoSpacing"/>
      </w:pPr>
    </w:p>
    <w:sectPr w:rsidR="006B2F86" w:rsidRPr="006B28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7C6AB" w14:textId="77777777" w:rsidR="006B28AF" w:rsidRDefault="006B28AF" w:rsidP="00E71FC3">
      <w:pPr>
        <w:spacing w:after="0" w:line="240" w:lineRule="auto"/>
      </w:pPr>
      <w:r>
        <w:separator/>
      </w:r>
    </w:p>
  </w:endnote>
  <w:endnote w:type="continuationSeparator" w:id="0">
    <w:p w14:paraId="7F484DE1" w14:textId="77777777" w:rsidR="006B28AF" w:rsidRDefault="006B28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FE6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4BD36" w14:textId="77777777" w:rsidR="006B28AF" w:rsidRDefault="006B28AF" w:rsidP="00E71FC3">
      <w:pPr>
        <w:spacing w:after="0" w:line="240" w:lineRule="auto"/>
      </w:pPr>
      <w:r>
        <w:separator/>
      </w:r>
    </w:p>
  </w:footnote>
  <w:footnote w:type="continuationSeparator" w:id="0">
    <w:p w14:paraId="39C00CF4" w14:textId="77777777" w:rsidR="006B28AF" w:rsidRDefault="006B28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AF"/>
    <w:rsid w:val="001A7C09"/>
    <w:rsid w:val="00577BD5"/>
    <w:rsid w:val="00656CBA"/>
    <w:rsid w:val="006A1F77"/>
    <w:rsid w:val="006B28A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3D498"/>
  <w15:chartTrackingRefBased/>
  <w15:docId w15:val="{2DFDD3B5-5219-4FCB-B9E2-9E233AA1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2019-12-19T21:19:00Z</dcterms:created>
  <dcterms:modified xsi:type="dcterms:W3CDTF">2019-12-19T21:21:00Z</dcterms:modified>
</cp:coreProperties>
</file>