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EAD51" w14:textId="77777777" w:rsidR="004E42C2" w:rsidRDefault="004E42C2" w:rsidP="004E42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HUGFORD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192BC688" w14:textId="77777777" w:rsidR="004E42C2" w:rsidRDefault="004E42C2" w:rsidP="004E42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6C1B89" w14:textId="77777777" w:rsidR="004E42C2" w:rsidRDefault="004E42C2" w:rsidP="004E42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691F3A" w14:textId="77777777" w:rsidR="004E42C2" w:rsidRDefault="004E42C2" w:rsidP="004E42C2">
      <w:pPr>
        <w:pStyle w:val="NoSpacing"/>
        <w:ind w:left="1440" w:hanging="1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in </w:t>
      </w:r>
    </w:p>
    <w:p w14:paraId="28DFC059" w14:textId="77777777" w:rsidR="004E42C2" w:rsidRDefault="004E42C2" w:rsidP="004E42C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Warwickshire a reasonable aid to the King’s use for the marriage of his daughter, Blanche, and also to make his firstborn son a knight, and to have the moneys raised at the exchequer on the Thursday after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St.Valentine’s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day next.</w:t>
      </w:r>
    </w:p>
    <w:p w14:paraId="2AE2ECBA" w14:textId="77777777" w:rsidR="004E42C2" w:rsidRDefault="004E42C2" w:rsidP="004E42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p.148)</w:t>
      </w:r>
    </w:p>
    <w:p w14:paraId="5EA05F9B" w14:textId="77777777" w:rsidR="004E42C2" w:rsidRDefault="004E42C2" w:rsidP="004E42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809473" w14:textId="77777777" w:rsidR="004E42C2" w:rsidRDefault="004E42C2" w:rsidP="004E42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CBE321" w14:textId="77777777" w:rsidR="004E42C2" w:rsidRDefault="004E42C2" w:rsidP="004E42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2021</w:t>
      </w:r>
    </w:p>
    <w:p w14:paraId="0B7594F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222BF" w14:textId="77777777" w:rsidR="004E42C2" w:rsidRDefault="004E42C2" w:rsidP="009139A6">
      <w:r>
        <w:separator/>
      </w:r>
    </w:p>
  </w:endnote>
  <w:endnote w:type="continuationSeparator" w:id="0">
    <w:p w14:paraId="5ACCDD11" w14:textId="77777777" w:rsidR="004E42C2" w:rsidRDefault="004E42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704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2B56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AE4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0B7AD" w14:textId="77777777" w:rsidR="004E42C2" w:rsidRDefault="004E42C2" w:rsidP="009139A6">
      <w:r>
        <w:separator/>
      </w:r>
    </w:p>
  </w:footnote>
  <w:footnote w:type="continuationSeparator" w:id="0">
    <w:p w14:paraId="4E8E3840" w14:textId="77777777" w:rsidR="004E42C2" w:rsidRDefault="004E42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25F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EC4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FC7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2C2"/>
    <w:rsid w:val="000666E0"/>
    <w:rsid w:val="002510B7"/>
    <w:rsid w:val="004E42C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85816"/>
  <w15:chartTrackingRefBased/>
  <w15:docId w15:val="{25DBF07D-1D4C-4891-A48A-01E265845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2021-05-24T21:23:00Z</dcterms:created>
  <dcterms:modified xsi:type="dcterms:W3CDTF">2021-05-24T21:23:00Z</dcterms:modified>
</cp:coreProperties>
</file>