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06144" w14:textId="77777777" w:rsidR="004B2C1C" w:rsidRDefault="004B2C1C" w:rsidP="004B2C1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HUGESON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EA06AD6" w14:textId="77777777" w:rsidR="004B2C1C" w:rsidRDefault="004B2C1C" w:rsidP="004B2C1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Whittington, Lancashire. Potter.</w:t>
      </w:r>
    </w:p>
    <w:p w14:paraId="0B2F5469" w14:textId="77777777" w:rsidR="004B2C1C" w:rsidRDefault="004B2C1C" w:rsidP="004B2C1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1C5EA41" w14:textId="77777777" w:rsidR="004B2C1C" w:rsidRDefault="004B2C1C" w:rsidP="004B2C1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0B89C9A" w14:textId="77777777" w:rsidR="004B2C1C" w:rsidRDefault="004B2C1C" w:rsidP="004B2C1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Edward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Jopson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him, William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Jonson</w:t>
      </w:r>
      <w:proofErr w:type="gramEnd"/>
    </w:p>
    <w:p w14:paraId="155C8362" w14:textId="77777777" w:rsidR="004B2C1C" w:rsidRDefault="004B2C1C" w:rsidP="004B2C1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Whittington(q.v.),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Robynson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Whittington(q.v.) and Gilbert</w:t>
      </w:r>
    </w:p>
    <w:p w14:paraId="19290C5D" w14:textId="77777777" w:rsidR="004B2C1C" w:rsidRDefault="004B2C1C" w:rsidP="004B2C1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Wilson of Whittington(q.v.).</w:t>
      </w:r>
    </w:p>
    <w:p w14:paraId="56CC0362" w14:textId="77777777" w:rsidR="004B2C1C" w:rsidRDefault="004B2C1C" w:rsidP="004B2C1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BAA97E5" w14:textId="77777777" w:rsidR="004B2C1C" w:rsidRDefault="004B2C1C" w:rsidP="004B2C1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A922F78" w14:textId="77777777" w:rsidR="004B2C1C" w:rsidRDefault="004B2C1C" w:rsidP="004B2C1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533CB10" w14:textId="77777777" w:rsidR="004B2C1C" w:rsidRDefault="004B2C1C" w:rsidP="004B2C1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11 April 2021</w:t>
      </w:r>
    </w:p>
    <w:p w14:paraId="32C5C08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A8075C" w14:textId="77777777" w:rsidR="004B2C1C" w:rsidRDefault="004B2C1C" w:rsidP="009139A6">
      <w:r>
        <w:separator/>
      </w:r>
    </w:p>
  </w:endnote>
  <w:endnote w:type="continuationSeparator" w:id="0">
    <w:p w14:paraId="390954CD" w14:textId="77777777" w:rsidR="004B2C1C" w:rsidRDefault="004B2C1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CF19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AE2F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436A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6C843" w14:textId="77777777" w:rsidR="004B2C1C" w:rsidRDefault="004B2C1C" w:rsidP="009139A6">
      <w:r>
        <w:separator/>
      </w:r>
    </w:p>
  </w:footnote>
  <w:footnote w:type="continuationSeparator" w:id="0">
    <w:p w14:paraId="01A2AA4C" w14:textId="77777777" w:rsidR="004B2C1C" w:rsidRDefault="004B2C1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634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8AF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0E2F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C1C"/>
    <w:rsid w:val="000666E0"/>
    <w:rsid w:val="002510B7"/>
    <w:rsid w:val="004B2C1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3F7EF"/>
  <w15:chartTrackingRefBased/>
  <w15:docId w15:val="{99ABB9FC-978B-447C-9309-F966A2598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B2C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2021-05-05T10:14:00Z</dcterms:created>
  <dcterms:modified xsi:type="dcterms:W3CDTF">2021-05-05T10:14:00Z</dcterms:modified>
</cp:coreProperties>
</file>