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23AB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94D1B" w14:textId="77777777" w:rsidR="00F04299" w:rsidRDefault="00F04299" w:rsidP="009139A6">
      <w:r>
        <w:separator/>
      </w:r>
    </w:p>
  </w:endnote>
  <w:endnote w:type="continuationSeparator" w:id="0">
    <w:p w14:paraId="180233D8" w14:textId="77777777" w:rsidR="00F04299" w:rsidRDefault="00F042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2D0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6D3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2DA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28C5D" w14:textId="77777777" w:rsidR="00F04299" w:rsidRDefault="00F04299" w:rsidP="009139A6">
      <w:r>
        <w:separator/>
      </w:r>
    </w:p>
  </w:footnote>
  <w:footnote w:type="continuationSeparator" w:id="0">
    <w:p w14:paraId="66F584DF" w14:textId="77777777" w:rsidR="00F04299" w:rsidRDefault="00F042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147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952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A73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99"/>
    <w:rsid w:val="000444D0"/>
    <w:rsid w:val="000666E0"/>
    <w:rsid w:val="002510B7"/>
    <w:rsid w:val="005C130B"/>
    <w:rsid w:val="0070210B"/>
    <w:rsid w:val="00826F5C"/>
    <w:rsid w:val="009139A6"/>
    <w:rsid w:val="009448BB"/>
    <w:rsid w:val="00A3176C"/>
    <w:rsid w:val="00AE65F8"/>
    <w:rsid w:val="00BA00AB"/>
    <w:rsid w:val="00CB4ED9"/>
    <w:rsid w:val="00EB3209"/>
    <w:rsid w:val="00F0429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D49A6"/>
  <w15:chartTrackingRefBased/>
  <w15:docId w15:val="{08D50E5A-047C-4B05-B6A9-E2DAA97FF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2022-06-29T19:37:00Z</dcterms:created>
  <dcterms:modified xsi:type="dcterms:W3CDTF">2022-06-29T20:00:00Z</dcterms:modified>
</cp:coreProperties>
</file>