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163E96" w14:textId="646AC49F" w:rsidR="006B2F86" w:rsidRDefault="006932BE" w:rsidP="00E71FC3">
      <w:pPr>
        <w:pStyle w:val="NoSpacing"/>
      </w:pPr>
      <w:r>
        <w:rPr>
          <w:u w:val="single"/>
        </w:rPr>
        <w:t>William HUGATE</w:t>
      </w:r>
      <w:r>
        <w:t xml:space="preserve">  </w:t>
      </w:r>
      <w:proofErr w:type="gramStart"/>
      <w:r>
        <w:t xml:space="preserve">   (</w:t>
      </w:r>
      <w:proofErr w:type="gramEnd"/>
      <w:r>
        <w:t>d.ca.1461)</w:t>
      </w:r>
    </w:p>
    <w:p w14:paraId="6F05EEC9" w14:textId="65B000AE" w:rsidR="006932BE" w:rsidRDefault="006932BE" w:rsidP="00E71FC3">
      <w:pPr>
        <w:pStyle w:val="NoSpacing"/>
      </w:pPr>
      <w:r>
        <w:t>of York.</w:t>
      </w:r>
    </w:p>
    <w:p w14:paraId="2C170CAC" w14:textId="0B4DE6D3" w:rsidR="006932BE" w:rsidRDefault="006932BE" w:rsidP="00E71FC3">
      <w:pPr>
        <w:pStyle w:val="NoSpacing"/>
      </w:pPr>
    </w:p>
    <w:p w14:paraId="469CD2F1" w14:textId="09553A6D" w:rsidR="006932BE" w:rsidRDefault="006932BE" w:rsidP="00E71FC3">
      <w:pPr>
        <w:pStyle w:val="NoSpacing"/>
      </w:pPr>
    </w:p>
    <w:p w14:paraId="25AF1707" w14:textId="34987D9F" w:rsidR="006932BE" w:rsidRDefault="006932BE" w:rsidP="00E71FC3">
      <w:pPr>
        <w:pStyle w:val="NoSpacing"/>
      </w:pPr>
      <w:r>
        <w:t>24 May1461</w:t>
      </w:r>
      <w:r>
        <w:tab/>
        <w:t>Probate of his Will.   (W.Y.R. p.90)</w:t>
      </w:r>
    </w:p>
    <w:p w14:paraId="59180478" w14:textId="097042EB" w:rsidR="006932BE" w:rsidRDefault="006932BE" w:rsidP="00E71FC3">
      <w:pPr>
        <w:pStyle w:val="NoSpacing"/>
      </w:pPr>
    </w:p>
    <w:p w14:paraId="32C3E440" w14:textId="20182B8A" w:rsidR="006932BE" w:rsidRDefault="006932BE" w:rsidP="00E71FC3">
      <w:pPr>
        <w:pStyle w:val="NoSpacing"/>
      </w:pPr>
    </w:p>
    <w:p w14:paraId="5A4B2120" w14:textId="0A0EC329" w:rsidR="006932BE" w:rsidRPr="006932BE" w:rsidRDefault="006932BE" w:rsidP="00E71FC3">
      <w:pPr>
        <w:pStyle w:val="NoSpacing"/>
      </w:pPr>
      <w:r>
        <w:t>21 December 2018</w:t>
      </w:r>
      <w:bookmarkStart w:id="0" w:name="_GoBack"/>
      <w:bookmarkEnd w:id="0"/>
    </w:p>
    <w:sectPr w:rsidR="006932BE" w:rsidRPr="006932B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7D1EC8" w14:textId="77777777" w:rsidR="006932BE" w:rsidRDefault="006932BE" w:rsidP="00E71FC3">
      <w:pPr>
        <w:spacing w:after="0" w:line="240" w:lineRule="auto"/>
      </w:pPr>
      <w:r>
        <w:separator/>
      </w:r>
    </w:p>
  </w:endnote>
  <w:endnote w:type="continuationSeparator" w:id="0">
    <w:p w14:paraId="7F5BCDDA" w14:textId="77777777" w:rsidR="006932BE" w:rsidRDefault="006932B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3A268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C27A8B" w14:textId="77777777" w:rsidR="006932BE" w:rsidRDefault="006932BE" w:rsidP="00E71FC3">
      <w:pPr>
        <w:spacing w:after="0" w:line="240" w:lineRule="auto"/>
      </w:pPr>
      <w:r>
        <w:separator/>
      </w:r>
    </w:p>
  </w:footnote>
  <w:footnote w:type="continuationSeparator" w:id="0">
    <w:p w14:paraId="3E211BA4" w14:textId="77777777" w:rsidR="006932BE" w:rsidRDefault="006932B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2BE"/>
    <w:rsid w:val="00043DC9"/>
    <w:rsid w:val="001A7C09"/>
    <w:rsid w:val="00577BD5"/>
    <w:rsid w:val="00656CBA"/>
    <w:rsid w:val="006932BE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1E660"/>
  <w15:chartTrackingRefBased/>
  <w15:docId w15:val="{520000B2-E495-4D73-82A3-38E6422DF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2018-12-21T22:10:00Z</dcterms:created>
  <dcterms:modified xsi:type="dcterms:W3CDTF">2018-12-21T22:20:00Z</dcterms:modified>
</cp:coreProperties>
</file>