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3FF90" w14:textId="77777777" w:rsidR="00BB7D47" w:rsidRDefault="00BB7D47" w:rsidP="00BB7D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HUGATE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fl.1402)</w:t>
      </w:r>
    </w:p>
    <w:p w14:paraId="0BD02456" w14:textId="77777777" w:rsidR="00BB7D47" w:rsidRDefault="00BB7D47" w:rsidP="00BB7D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Leek, </w:t>
      </w:r>
      <w:proofErr w:type="spellStart"/>
      <w:r>
        <w:rPr>
          <w:rFonts w:ascii="Times New Roman" w:hAnsi="Times New Roman" w:cs="Times New Roman"/>
          <w:sz w:val="24"/>
          <w:szCs w:val="24"/>
        </w:rPr>
        <w:t>Holand</w:t>
      </w:r>
      <w:proofErr w:type="spellEnd"/>
      <w:r>
        <w:rPr>
          <w:rFonts w:ascii="Times New Roman" w:hAnsi="Times New Roman" w:cs="Times New Roman"/>
          <w:sz w:val="24"/>
          <w:szCs w:val="24"/>
        </w:rPr>
        <w:t>, Lincolnshire.</w:t>
      </w:r>
    </w:p>
    <w:p w14:paraId="4B0EB5CF" w14:textId="77777777" w:rsidR="00BB7D47" w:rsidRDefault="00BB7D47" w:rsidP="00BB7D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619361" w14:textId="77777777" w:rsidR="00BB7D47" w:rsidRDefault="00BB7D47" w:rsidP="00BB7D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5FA729" w14:textId="77777777" w:rsidR="00BB7D47" w:rsidRDefault="00BB7D47" w:rsidP="00BB7D47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Dec.1402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 a commission to levy and collect in </w:t>
      </w:r>
      <w:proofErr w:type="spellStart"/>
      <w:r>
        <w:rPr>
          <w:rFonts w:ascii="Times New Roman" w:hAnsi="Times New Roman" w:cs="Times New Roman"/>
          <w:sz w:val="24"/>
          <w:szCs w:val="24"/>
        </w:rPr>
        <w:t>Holand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the tax of a fifteenth and a tenth granted to the King at the last Parliament.</w:t>
      </w:r>
    </w:p>
    <w:p w14:paraId="009CAF35" w14:textId="77777777" w:rsidR="00BB7D47" w:rsidRDefault="00BB7D47" w:rsidP="00BB7D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p.189)</w:t>
      </w:r>
    </w:p>
    <w:p w14:paraId="15FA3988" w14:textId="77777777" w:rsidR="00BB7D47" w:rsidRDefault="00BB7D47" w:rsidP="00BB7D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7DCF81" w14:textId="77777777" w:rsidR="00BB7D47" w:rsidRDefault="00BB7D47" w:rsidP="00BB7D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8E5693" w14:textId="77777777" w:rsidR="00BB7D47" w:rsidRDefault="00BB7D47" w:rsidP="00BB7D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May 2021</w:t>
      </w:r>
    </w:p>
    <w:p w14:paraId="189D5FB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F33C63" w14:textId="77777777" w:rsidR="00BB7D47" w:rsidRDefault="00BB7D47" w:rsidP="009139A6">
      <w:r>
        <w:separator/>
      </w:r>
    </w:p>
  </w:endnote>
  <w:endnote w:type="continuationSeparator" w:id="0">
    <w:p w14:paraId="53AA0CD0" w14:textId="77777777" w:rsidR="00BB7D47" w:rsidRDefault="00BB7D4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A392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2DB3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622A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6E798C" w14:textId="77777777" w:rsidR="00BB7D47" w:rsidRDefault="00BB7D47" w:rsidP="009139A6">
      <w:r>
        <w:separator/>
      </w:r>
    </w:p>
  </w:footnote>
  <w:footnote w:type="continuationSeparator" w:id="0">
    <w:p w14:paraId="56C40718" w14:textId="77777777" w:rsidR="00BB7D47" w:rsidRDefault="00BB7D4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4622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2466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692B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D47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B7D47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B5734"/>
  <w15:chartTrackingRefBased/>
  <w15:docId w15:val="{8E934A9C-404F-45F6-B7F7-8B6F17BFB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2021-06-04T10:12:00Z</dcterms:created>
  <dcterms:modified xsi:type="dcterms:W3CDTF">2021-06-04T10:13:00Z</dcterms:modified>
</cp:coreProperties>
</file>