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BDBAC" w14:textId="77777777" w:rsidR="0027294E" w:rsidRPr="00E77870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HUETSON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14:paraId="7B27080F" w14:textId="77777777" w:rsidR="0027294E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Tanner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6D1898" w14:textId="77777777" w:rsidR="0027294E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553D7C" w14:textId="77777777" w:rsidR="0027294E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2495B8" w14:textId="77777777" w:rsidR="0027294E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A60195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69054E4" w14:textId="77777777" w:rsidR="0027294E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56647" w14:textId="77777777" w:rsidR="0027294E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018385" w14:textId="77777777" w:rsidR="0027294E" w:rsidRDefault="0027294E" w:rsidP="002729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14:paraId="6F1F6D8A" w14:textId="77777777" w:rsidR="006B2F86" w:rsidRPr="00E71FC3" w:rsidRDefault="00701E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33B7A" w14:textId="77777777" w:rsidR="0027294E" w:rsidRDefault="0027294E" w:rsidP="00E71FC3">
      <w:pPr>
        <w:spacing w:after="0" w:line="240" w:lineRule="auto"/>
      </w:pPr>
      <w:r>
        <w:separator/>
      </w:r>
    </w:p>
  </w:endnote>
  <w:endnote w:type="continuationSeparator" w:id="0">
    <w:p w14:paraId="7E6E8ACF" w14:textId="77777777" w:rsidR="0027294E" w:rsidRDefault="002729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6AA5F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A3A60" w14:textId="77777777" w:rsidR="0027294E" w:rsidRDefault="0027294E" w:rsidP="00E71FC3">
      <w:pPr>
        <w:spacing w:after="0" w:line="240" w:lineRule="auto"/>
      </w:pPr>
      <w:r>
        <w:separator/>
      </w:r>
    </w:p>
  </w:footnote>
  <w:footnote w:type="continuationSeparator" w:id="0">
    <w:p w14:paraId="4B5B3E0E" w14:textId="77777777" w:rsidR="0027294E" w:rsidRDefault="002729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94E"/>
    <w:rsid w:val="0027294E"/>
    <w:rsid w:val="00701E8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2D1A"/>
  <w15:chartTrackingRefBased/>
  <w15:docId w15:val="{D10E6A37-972D-4F90-BFE9-5B4964F7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2016-06-12T19:41:00Z</dcterms:created>
  <dcterms:modified xsi:type="dcterms:W3CDTF">2019-08-31T18:05:00Z</dcterms:modified>
</cp:coreProperties>
</file>