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7577A" w14:textId="1F30ED76" w:rsidR="006B2F86" w:rsidRDefault="0056596E" w:rsidP="00E71FC3">
      <w:pPr>
        <w:pStyle w:val="NoSpacing"/>
      </w:pPr>
      <w:r>
        <w:rPr>
          <w:u w:val="single"/>
        </w:rPr>
        <w:t>John HUETSON</w:t>
      </w:r>
      <w:r>
        <w:t xml:space="preserve">   </w:t>
      </w:r>
      <w:proofErr w:type="gramStart"/>
      <w:r>
        <w:t xml:space="preserve">   (</w:t>
      </w:r>
      <w:proofErr w:type="gramEnd"/>
      <w:r>
        <w:t>d.1484)</w:t>
      </w:r>
    </w:p>
    <w:p w14:paraId="3312793F" w14:textId="0BFF3AB8" w:rsidR="0056596E" w:rsidRDefault="0056596E" w:rsidP="00E71FC3">
      <w:pPr>
        <w:pStyle w:val="NoSpacing"/>
      </w:pPr>
      <w:r>
        <w:t>of York. Tanner.</w:t>
      </w:r>
    </w:p>
    <w:p w14:paraId="597C4C08" w14:textId="107DA8AC" w:rsidR="0056596E" w:rsidRDefault="0056596E" w:rsidP="00E71FC3">
      <w:pPr>
        <w:pStyle w:val="NoSpacing"/>
      </w:pPr>
    </w:p>
    <w:p w14:paraId="3FBC9930" w14:textId="414DA3F3" w:rsidR="0056596E" w:rsidRDefault="0056596E" w:rsidP="00E71FC3">
      <w:pPr>
        <w:pStyle w:val="NoSpacing"/>
      </w:pPr>
    </w:p>
    <w:p w14:paraId="5A976F20" w14:textId="384E26CB" w:rsidR="0056596E" w:rsidRDefault="0056596E" w:rsidP="00E71FC3">
      <w:pPr>
        <w:pStyle w:val="NoSpacing"/>
      </w:pPr>
      <w:r>
        <w:t xml:space="preserve">  7 Oct.1484</w:t>
      </w:r>
      <w:r>
        <w:tab/>
        <w:t>He made his Will.   (W.Y.R. p.90)</w:t>
      </w:r>
    </w:p>
    <w:p w14:paraId="29330DD2" w14:textId="192DB5D4" w:rsidR="0056596E" w:rsidRDefault="0056596E" w:rsidP="00E71FC3">
      <w:pPr>
        <w:pStyle w:val="NoSpacing"/>
      </w:pPr>
      <w:r>
        <w:t>13 Oct.</w:t>
      </w:r>
      <w:r>
        <w:tab/>
      </w:r>
      <w:r>
        <w:tab/>
        <w:t>Probate of his Will.   (ibid.)</w:t>
      </w:r>
    </w:p>
    <w:p w14:paraId="09A5323A" w14:textId="218494FE" w:rsidR="0056596E" w:rsidRDefault="0056596E" w:rsidP="00E71FC3">
      <w:pPr>
        <w:pStyle w:val="NoSpacing"/>
      </w:pPr>
    </w:p>
    <w:p w14:paraId="76549768" w14:textId="26416765" w:rsidR="0056596E" w:rsidRDefault="0056596E" w:rsidP="00E71FC3">
      <w:pPr>
        <w:pStyle w:val="NoSpacing"/>
      </w:pPr>
    </w:p>
    <w:p w14:paraId="362855D9" w14:textId="6026536D" w:rsidR="0056596E" w:rsidRPr="0056596E" w:rsidRDefault="0056596E" w:rsidP="00E71FC3">
      <w:pPr>
        <w:pStyle w:val="NoSpacing"/>
      </w:pPr>
      <w:r>
        <w:t>21 December 2018</w:t>
      </w:r>
      <w:bookmarkStart w:id="0" w:name="_GoBack"/>
      <w:bookmarkEnd w:id="0"/>
    </w:p>
    <w:sectPr w:rsidR="0056596E" w:rsidRPr="00565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FD24C" w14:textId="77777777" w:rsidR="0056596E" w:rsidRDefault="0056596E" w:rsidP="00E71FC3">
      <w:pPr>
        <w:spacing w:after="0" w:line="240" w:lineRule="auto"/>
      </w:pPr>
      <w:r>
        <w:separator/>
      </w:r>
    </w:p>
  </w:endnote>
  <w:endnote w:type="continuationSeparator" w:id="0">
    <w:p w14:paraId="61DF0AE2" w14:textId="77777777" w:rsidR="0056596E" w:rsidRDefault="00565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789C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3AA5B" w14:textId="77777777" w:rsidR="0056596E" w:rsidRDefault="0056596E" w:rsidP="00E71FC3">
      <w:pPr>
        <w:spacing w:after="0" w:line="240" w:lineRule="auto"/>
      </w:pPr>
      <w:r>
        <w:separator/>
      </w:r>
    </w:p>
  </w:footnote>
  <w:footnote w:type="continuationSeparator" w:id="0">
    <w:p w14:paraId="50688482" w14:textId="77777777" w:rsidR="0056596E" w:rsidRDefault="00565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6E"/>
    <w:rsid w:val="001A7C09"/>
    <w:rsid w:val="005659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556E7"/>
  <w15:chartTrackingRefBased/>
  <w15:docId w15:val="{780B9774-4448-4739-A6F8-BE41F2E3A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2018-12-21T22:01:00Z</dcterms:created>
  <dcterms:modified xsi:type="dcterms:W3CDTF">2018-12-21T22:09:00Z</dcterms:modified>
</cp:coreProperties>
</file>