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3A429" w14:textId="77777777" w:rsidR="00FB0DB9" w:rsidRDefault="00FB0DB9" w:rsidP="00FB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HUET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0DDDA279" w14:textId="77777777" w:rsidR="00FB0DB9" w:rsidRDefault="00FB0DB9" w:rsidP="00FB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Parke, Hampshire. Husbandman.</w:t>
      </w:r>
    </w:p>
    <w:p w14:paraId="0AAEACD0" w14:textId="77777777" w:rsidR="00FB0DB9" w:rsidRDefault="00FB0DB9" w:rsidP="00FB0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286B85" w14:textId="77777777" w:rsidR="00FB0DB9" w:rsidRDefault="00FB0DB9" w:rsidP="00FB0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B1C3DB" w14:textId="77777777" w:rsidR="00FB0DB9" w:rsidRDefault="00FB0DB9" w:rsidP="00FB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</w:t>
      </w: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was pardoned for not appearing to answer William of Wallingford,</w:t>
      </w:r>
    </w:p>
    <w:p w14:paraId="5DB369AB" w14:textId="77777777" w:rsidR="00FB0DB9" w:rsidRDefault="00FB0DB9" w:rsidP="00FB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Abbot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(q.v.), touching a debt of £10.</w:t>
      </w:r>
    </w:p>
    <w:p w14:paraId="46E9BF67" w14:textId="77777777" w:rsidR="00FB0DB9" w:rsidRDefault="00FB0DB9" w:rsidP="00FB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p.81)</w:t>
      </w:r>
    </w:p>
    <w:p w14:paraId="1060BD0B" w14:textId="77777777" w:rsidR="00FB0DB9" w:rsidRDefault="00FB0DB9" w:rsidP="00FB0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4114AD" w14:textId="77777777" w:rsidR="00FB0DB9" w:rsidRDefault="00FB0DB9" w:rsidP="00FB0D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C32E34" w14:textId="77777777" w:rsidR="00FB0DB9" w:rsidRDefault="00FB0DB9" w:rsidP="00FB0D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2021</w:t>
      </w:r>
    </w:p>
    <w:p w14:paraId="66C8465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D40D4" w14:textId="77777777" w:rsidR="00FB0DB9" w:rsidRDefault="00FB0DB9" w:rsidP="009139A6">
      <w:r>
        <w:separator/>
      </w:r>
    </w:p>
  </w:endnote>
  <w:endnote w:type="continuationSeparator" w:id="0">
    <w:p w14:paraId="7F7DD12D" w14:textId="77777777" w:rsidR="00FB0DB9" w:rsidRDefault="00FB0D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430D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426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890F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F4BFA" w14:textId="77777777" w:rsidR="00FB0DB9" w:rsidRDefault="00FB0DB9" w:rsidP="009139A6">
      <w:r>
        <w:separator/>
      </w:r>
    </w:p>
  </w:footnote>
  <w:footnote w:type="continuationSeparator" w:id="0">
    <w:p w14:paraId="5EA6775D" w14:textId="77777777" w:rsidR="00FB0DB9" w:rsidRDefault="00FB0D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2EF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A18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9600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B9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B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1749F"/>
  <w15:chartTrackingRefBased/>
  <w15:docId w15:val="{BB4456D0-09EB-4847-A0DD-5D43C67B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2021-03-15T16:17:00Z</dcterms:created>
  <dcterms:modified xsi:type="dcterms:W3CDTF">2021-03-15T16:17:00Z</dcterms:modified>
</cp:coreProperties>
</file>