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1024A" w14:textId="77777777" w:rsidR="00BC0877" w:rsidRDefault="00BC0877" w:rsidP="00BC08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HUET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fl.1465)</w:t>
      </w:r>
    </w:p>
    <w:p w14:paraId="5B01B7C2" w14:textId="77777777" w:rsidR="00BC0877" w:rsidRDefault="00BC0877" w:rsidP="00BC08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Coventry. Weaver.</w:t>
      </w:r>
    </w:p>
    <w:p w14:paraId="6BF37660" w14:textId="77777777" w:rsidR="00BC0877" w:rsidRDefault="00BC0877" w:rsidP="00BC0877">
      <w:pPr>
        <w:pStyle w:val="NoSpacing"/>
        <w:rPr>
          <w:rFonts w:cs="Times New Roman"/>
          <w:szCs w:val="24"/>
        </w:rPr>
      </w:pPr>
    </w:p>
    <w:p w14:paraId="7611261A" w14:textId="77777777" w:rsidR="00BC0877" w:rsidRDefault="00BC0877" w:rsidP="00BC0877">
      <w:pPr>
        <w:pStyle w:val="NoSpacing"/>
        <w:rPr>
          <w:rFonts w:cs="Times New Roman"/>
          <w:szCs w:val="24"/>
        </w:rPr>
      </w:pPr>
    </w:p>
    <w:p w14:paraId="0AEF9C93" w14:textId="77777777" w:rsidR="00BC0877" w:rsidRDefault="00BC0877" w:rsidP="00BC08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1465</w:t>
      </w:r>
      <w:r>
        <w:rPr>
          <w:rFonts w:cs="Times New Roman"/>
          <w:szCs w:val="24"/>
        </w:rPr>
        <w:tab/>
        <w:t xml:space="preserve">William Spencer(q.v.) brought a plaint of trespass against him and five </w:t>
      </w:r>
      <w:proofErr w:type="gramStart"/>
      <w:r>
        <w:rPr>
          <w:rFonts w:cs="Times New Roman"/>
          <w:szCs w:val="24"/>
        </w:rPr>
        <w:t>others</w:t>
      </w:r>
      <w:proofErr w:type="gramEnd"/>
    </w:p>
    <w:p w14:paraId="255660E3" w14:textId="77777777" w:rsidR="00BC0877" w:rsidRDefault="00BC0877" w:rsidP="00BC08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from Coventry.</w:t>
      </w:r>
    </w:p>
    <w:p w14:paraId="7DCFA1C1" w14:textId="77777777" w:rsidR="00BC0877" w:rsidRDefault="00BC0877" w:rsidP="00BC08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84EE7">
          <w:rPr>
            <w:rStyle w:val="Hyperlink"/>
            <w:rFonts w:cs="Times New Roman"/>
            <w:szCs w:val="24"/>
          </w:rPr>
          <w:t>http://aalt.law.uh.edu/Indices/CP40Indices/CP40no814/CP40no814Pl.htm</w:t>
        </w:r>
      </w:hyperlink>
      <w:r>
        <w:rPr>
          <w:rFonts w:cs="Times New Roman"/>
          <w:szCs w:val="24"/>
        </w:rPr>
        <w:t xml:space="preserve"> )</w:t>
      </w:r>
    </w:p>
    <w:p w14:paraId="217D5948" w14:textId="77777777" w:rsidR="00BC0877" w:rsidRDefault="00BC0877" w:rsidP="00BC0877">
      <w:pPr>
        <w:pStyle w:val="NoSpacing"/>
        <w:rPr>
          <w:rFonts w:cs="Times New Roman"/>
          <w:szCs w:val="24"/>
        </w:rPr>
      </w:pPr>
    </w:p>
    <w:p w14:paraId="60D6F5D9" w14:textId="77777777" w:rsidR="00BC0877" w:rsidRDefault="00BC0877" w:rsidP="00BC0877">
      <w:pPr>
        <w:pStyle w:val="NoSpacing"/>
        <w:rPr>
          <w:rFonts w:cs="Times New Roman"/>
          <w:szCs w:val="24"/>
        </w:rPr>
      </w:pPr>
    </w:p>
    <w:p w14:paraId="31A265BE" w14:textId="77777777" w:rsidR="00BC0877" w:rsidRDefault="00BC0877" w:rsidP="00BC08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April 2023</w:t>
      </w:r>
    </w:p>
    <w:p w14:paraId="161AC44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8C961" w14:textId="77777777" w:rsidR="00BC0877" w:rsidRDefault="00BC0877" w:rsidP="009139A6">
      <w:r>
        <w:separator/>
      </w:r>
    </w:p>
  </w:endnote>
  <w:endnote w:type="continuationSeparator" w:id="0">
    <w:p w14:paraId="6CB977C5" w14:textId="77777777" w:rsidR="00BC0877" w:rsidRDefault="00BC08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7F1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45DE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DE4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9C06D" w14:textId="77777777" w:rsidR="00BC0877" w:rsidRDefault="00BC0877" w:rsidP="009139A6">
      <w:r>
        <w:separator/>
      </w:r>
    </w:p>
  </w:footnote>
  <w:footnote w:type="continuationSeparator" w:id="0">
    <w:p w14:paraId="02957FEE" w14:textId="77777777" w:rsidR="00BC0877" w:rsidRDefault="00BC08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695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813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0E28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87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C0877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E8AF7"/>
  <w15:chartTrackingRefBased/>
  <w15:docId w15:val="{2D9A99E6-2E78-4173-9974-F5C4351DE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C08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14/CP40no814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2023-04-24T06:37:00Z</dcterms:created>
  <dcterms:modified xsi:type="dcterms:W3CDTF">2023-04-24T06:38:00Z</dcterms:modified>
</cp:coreProperties>
</file>