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19BAC" w14:textId="77777777" w:rsidR="00902213" w:rsidRDefault="00902213" w:rsidP="009022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HUET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4FADC404" w14:textId="77777777" w:rsidR="00902213" w:rsidRDefault="00902213" w:rsidP="00902213">
      <w:pPr>
        <w:pStyle w:val="NoSpacing"/>
        <w:rPr>
          <w:rFonts w:cs="Times New Roman"/>
          <w:szCs w:val="24"/>
        </w:rPr>
      </w:pPr>
    </w:p>
    <w:p w14:paraId="58459F93" w14:textId="77777777" w:rsidR="00902213" w:rsidRDefault="00902213" w:rsidP="00902213">
      <w:pPr>
        <w:pStyle w:val="NoSpacing"/>
        <w:rPr>
          <w:rFonts w:cs="Times New Roman"/>
          <w:szCs w:val="24"/>
        </w:rPr>
      </w:pPr>
    </w:p>
    <w:p w14:paraId="0207A73E" w14:textId="77777777" w:rsidR="00902213" w:rsidRDefault="00902213" w:rsidP="009022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Markeby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Louth</w:t>
      </w:r>
      <w:proofErr w:type="spellEnd"/>
      <w:r>
        <w:rPr>
          <w:rFonts w:cs="Times New Roman"/>
          <w:szCs w:val="24"/>
        </w:rPr>
        <w:t xml:space="preserve">, Lincolnshire(q.v.), brought a plaint of </w:t>
      </w:r>
      <w:proofErr w:type="gramStart"/>
      <w:r>
        <w:rPr>
          <w:rFonts w:cs="Times New Roman"/>
          <w:szCs w:val="24"/>
        </w:rPr>
        <w:t>debt</w:t>
      </w:r>
      <w:proofErr w:type="gramEnd"/>
      <w:r>
        <w:rPr>
          <w:rFonts w:cs="Times New Roman"/>
          <w:szCs w:val="24"/>
        </w:rPr>
        <w:t xml:space="preserve"> </w:t>
      </w:r>
    </w:p>
    <w:p w14:paraId="7AA7AB05" w14:textId="77777777" w:rsidR="00902213" w:rsidRDefault="00902213" w:rsidP="009022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three others.</w:t>
      </w:r>
    </w:p>
    <w:p w14:paraId="0D58D330" w14:textId="77777777" w:rsidR="00902213" w:rsidRDefault="00902213" w:rsidP="009022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273C6">
          <w:rPr>
            <w:rStyle w:val="Hyperlink"/>
            <w:rFonts w:cs="Times New Roman"/>
            <w:szCs w:val="24"/>
          </w:rPr>
          <w:t>https://waalt.uh.edu/index.php/CP40/589:_K-Z</w:t>
        </w:r>
      </w:hyperlink>
      <w:r>
        <w:rPr>
          <w:rFonts w:cs="Times New Roman"/>
          <w:szCs w:val="24"/>
        </w:rPr>
        <w:t xml:space="preserve"> )</w:t>
      </w:r>
    </w:p>
    <w:p w14:paraId="23AA7FED" w14:textId="77777777" w:rsidR="00902213" w:rsidRDefault="00902213" w:rsidP="00902213">
      <w:pPr>
        <w:pStyle w:val="NoSpacing"/>
        <w:rPr>
          <w:rFonts w:cs="Times New Roman"/>
          <w:szCs w:val="24"/>
        </w:rPr>
      </w:pPr>
    </w:p>
    <w:p w14:paraId="5EFA765F" w14:textId="77777777" w:rsidR="00902213" w:rsidRDefault="00902213" w:rsidP="00902213">
      <w:pPr>
        <w:pStyle w:val="NoSpacing"/>
        <w:rPr>
          <w:rFonts w:cs="Times New Roman"/>
          <w:szCs w:val="24"/>
        </w:rPr>
      </w:pPr>
    </w:p>
    <w:p w14:paraId="499BFB18" w14:textId="77777777" w:rsidR="00902213" w:rsidRDefault="00902213" w:rsidP="009022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2023</w:t>
      </w:r>
    </w:p>
    <w:p w14:paraId="28DAA6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0FB14" w14:textId="77777777" w:rsidR="00902213" w:rsidRDefault="00902213" w:rsidP="009139A6">
      <w:r>
        <w:separator/>
      </w:r>
    </w:p>
  </w:endnote>
  <w:endnote w:type="continuationSeparator" w:id="0">
    <w:p w14:paraId="4EFC93E5" w14:textId="77777777" w:rsidR="00902213" w:rsidRDefault="009022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A4F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3EE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6A0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521D4" w14:textId="77777777" w:rsidR="00902213" w:rsidRDefault="00902213" w:rsidP="009139A6">
      <w:r>
        <w:separator/>
      </w:r>
    </w:p>
  </w:footnote>
  <w:footnote w:type="continuationSeparator" w:id="0">
    <w:p w14:paraId="7C7D601F" w14:textId="77777777" w:rsidR="00902213" w:rsidRDefault="009022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333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F7D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8A3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13"/>
    <w:rsid w:val="000666E0"/>
    <w:rsid w:val="002510B7"/>
    <w:rsid w:val="005C130B"/>
    <w:rsid w:val="00826F5C"/>
    <w:rsid w:val="0090221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A9D81"/>
  <w15:chartTrackingRefBased/>
  <w15:docId w15:val="{8DF624D3-BCAB-4A0F-8D67-9F333D4F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22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2023-05-26T11:09:00Z</dcterms:created>
  <dcterms:modified xsi:type="dcterms:W3CDTF">2023-05-26T11:09:00Z</dcterms:modified>
</cp:coreProperties>
</file>