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CFEB2" w14:textId="77777777" w:rsidR="008C2AF8" w:rsidRDefault="008C2AF8" w:rsidP="008C2AF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Unknown HUET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2B43DB6A" w14:textId="77777777" w:rsidR="008C2AF8" w:rsidRDefault="008C2AF8" w:rsidP="008C2AF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654548CC" w14:textId="77777777" w:rsidR="008C2AF8" w:rsidRDefault="008C2AF8" w:rsidP="008C2AF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E06AB67" w14:textId="77777777" w:rsidR="008C2AF8" w:rsidRDefault="008C2AF8" w:rsidP="008C2AF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0EA5A78" w14:textId="77777777" w:rsidR="008C2AF8" w:rsidRDefault="008C2AF8" w:rsidP="008C2AF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499D9572" w14:textId="77777777" w:rsidR="008C2AF8" w:rsidRDefault="008C2AF8" w:rsidP="008C2AF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3D7B06D0" w14:textId="77777777" w:rsidR="008C2AF8" w:rsidRDefault="008C2AF8" w:rsidP="008C2AF8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3C12F95" w14:textId="77777777" w:rsidR="008C2AF8" w:rsidRDefault="008C2AF8" w:rsidP="008C2AF8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154B2EB0" w14:textId="77777777" w:rsidR="008C2AF8" w:rsidRDefault="008C2AF8" w:rsidP="008C2AF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04ADB53" w14:textId="77777777" w:rsidR="008C2AF8" w:rsidRDefault="008C2AF8" w:rsidP="008C2AF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2CCBA45" w14:textId="77777777" w:rsidR="008C2AF8" w:rsidRDefault="008C2AF8" w:rsidP="008C2AF8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18 November 2022</w:t>
      </w:r>
    </w:p>
    <w:p w14:paraId="0B6743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1CC6D" w14:textId="77777777" w:rsidR="008C2AF8" w:rsidRDefault="008C2AF8" w:rsidP="009139A6">
      <w:r>
        <w:separator/>
      </w:r>
    </w:p>
  </w:endnote>
  <w:endnote w:type="continuationSeparator" w:id="0">
    <w:p w14:paraId="4EC87A01" w14:textId="77777777" w:rsidR="008C2AF8" w:rsidRDefault="008C2A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D9C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34F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84F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61526" w14:textId="77777777" w:rsidR="008C2AF8" w:rsidRDefault="008C2AF8" w:rsidP="009139A6">
      <w:r>
        <w:separator/>
      </w:r>
    </w:p>
  </w:footnote>
  <w:footnote w:type="continuationSeparator" w:id="0">
    <w:p w14:paraId="61BFE8EC" w14:textId="77777777" w:rsidR="008C2AF8" w:rsidRDefault="008C2A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CA3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79D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AC6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F8"/>
    <w:rsid w:val="000666E0"/>
    <w:rsid w:val="002510B7"/>
    <w:rsid w:val="005C130B"/>
    <w:rsid w:val="00826F5C"/>
    <w:rsid w:val="008C2AF8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15079"/>
  <w15:chartTrackingRefBased/>
  <w15:docId w15:val="{521768DB-D474-4855-BD19-B65FAB1E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2022-11-27T20:08:00Z</dcterms:created>
  <dcterms:modified xsi:type="dcterms:W3CDTF">2022-11-27T20:08:00Z</dcterms:modified>
</cp:coreProperties>
</file>