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6ADE3" w14:textId="77777777" w:rsidR="00BD47BA" w:rsidRDefault="00BD47BA" w:rsidP="00BD47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HUET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14:paraId="3D59C265" w14:textId="77777777" w:rsidR="00BD47BA" w:rsidRDefault="00BD47BA" w:rsidP="00BD47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Wales. Husbandman.</w:t>
      </w:r>
    </w:p>
    <w:p w14:paraId="378369DE" w14:textId="77777777" w:rsidR="00BD47BA" w:rsidRDefault="00BD47BA" w:rsidP="00BD47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8146EF" w14:textId="77777777" w:rsidR="00BD47BA" w:rsidRDefault="00BD47BA" w:rsidP="00BD47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8B1E22" w14:textId="77777777" w:rsidR="00BD47BA" w:rsidRDefault="00BD47BA" w:rsidP="00BD47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Frethwell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Joan(q.v.), brought a plaint of trespass</w:t>
      </w:r>
    </w:p>
    <w:p w14:paraId="050FD9FE" w14:textId="77777777" w:rsidR="00BD47BA" w:rsidRDefault="00BD47BA" w:rsidP="00BD47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 and ten others.</w:t>
      </w:r>
    </w:p>
    <w:p w14:paraId="4C2A9E5E" w14:textId="77777777" w:rsidR="00BD47BA" w:rsidRDefault="00BD47BA" w:rsidP="00BD47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https://waalt.uh.edu/index.php/CP40no907Index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A0A65BA" w14:textId="77777777" w:rsidR="00BD47BA" w:rsidRDefault="00BD47BA" w:rsidP="00BD47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ED416D" w14:textId="77777777" w:rsidR="00BD47BA" w:rsidRDefault="00BD47BA" w:rsidP="00BD47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F3B68E" w14:textId="77777777" w:rsidR="00BD47BA" w:rsidRDefault="00BD47BA" w:rsidP="00BD47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2022</w:t>
      </w:r>
    </w:p>
    <w:p w14:paraId="3B294FA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5DEE3" w14:textId="77777777" w:rsidR="00BD47BA" w:rsidRDefault="00BD47BA" w:rsidP="009139A6">
      <w:r>
        <w:separator/>
      </w:r>
    </w:p>
  </w:endnote>
  <w:endnote w:type="continuationSeparator" w:id="0">
    <w:p w14:paraId="6A0A9B6C" w14:textId="77777777" w:rsidR="00BD47BA" w:rsidRDefault="00BD47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7E4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801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AEC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0CA7A" w14:textId="77777777" w:rsidR="00BD47BA" w:rsidRDefault="00BD47BA" w:rsidP="009139A6">
      <w:r>
        <w:separator/>
      </w:r>
    </w:p>
  </w:footnote>
  <w:footnote w:type="continuationSeparator" w:id="0">
    <w:p w14:paraId="76DE8F4B" w14:textId="77777777" w:rsidR="00BD47BA" w:rsidRDefault="00BD47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4AC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C1D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AFE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7B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47B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E5EE7"/>
  <w15:chartTrackingRefBased/>
  <w15:docId w15:val="{B4964EC7-0378-4AF0-AB38-713C88E5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D47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2022-06-05T19:35:00Z</dcterms:created>
  <dcterms:modified xsi:type="dcterms:W3CDTF">2022-06-05T19:36:00Z</dcterms:modified>
</cp:coreProperties>
</file>