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E926F" w14:textId="77777777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HUET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B1498AB" w14:textId="07B8CE36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Beauchief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14:paraId="6031CAFC" w14:textId="77777777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4510EB" w14:textId="77777777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A6EC61" w14:textId="77777777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at the altar of the Blessed Virgin Mary in York</w:t>
      </w:r>
    </w:p>
    <w:p w14:paraId="7BC6F304" w14:textId="77777777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1A65DFFC" w14:textId="7EC66231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113F88E9" w14:textId="77777777" w:rsidR="00D551AA" w:rsidRDefault="00D551AA" w:rsidP="00D5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the Dominicans in York by</w:t>
      </w:r>
    </w:p>
    <w:p w14:paraId="4D741555" w14:textId="77777777" w:rsidR="00D551AA" w:rsidRDefault="00D551AA" w:rsidP="00D5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BB1DB87" w14:textId="79632AAD" w:rsidR="00D551AA" w:rsidRDefault="00D551AA" w:rsidP="00D5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E5835">
        <w:rPr>
          <w:rFonts w:ascii="Times New Roman" w:hAnsi="Times New Roman" w:cs="Times New Roman"/>
          <w:sz w:val="24"/>
          <w:szCs w:val="24"/>
        </w:rPr>
        <w:t>)</w:t>
      </w:r>
    </w:p>
    <w:p w14:paraId="164130FD" w14:textId="77777777" w:rsidR="00D551AA" w:rsidRDefault="00D551AA" w:rsidP="00D5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5E01280F" w14:textId="77777777" w:rsidR="00D551AA" w:rsidRDefault="00D551AA" w:rsidP="00D5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D6AB298" w14:textId="77777777" w:rsidR="00D551AA" w:rsidRDefault="00D551AA" w:rsidP="00D5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0E05F97F" w14:textId="77777777" w:rsidR="00D551AA" w:rsidRDefault="00D551AA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4E8B68" w14:textId="77777777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6EBD9" w14:textId="77777777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D2C038" w14:textId="292170C2" w:rsidR="00550439" w:rsidRDefault="00550439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2021</w:t>
      </w:r>
    </w:p>
    <w:p w14:paraId="02EF823F" w14:textId="0FD63014" w:rsidR="00D551AA" w:rsidRDefault="00D551AA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26FF2631" w14:textId="77777777" w:rsidR="00D551AA" w:rsidRPr="003572CF" w:rsidRDefault="00D551AA" w:rsidP="005504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3E64B5" w14:textId="1424FCC3" w:rsidR="00BA00AB" w:rsidRPr="0055043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504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319D1" w14:textId="77777777" w:rsidR="00550439" w:rsidRDefault="00550439" w:rsidP="009139A6">
      <w:r>
        <w:separator/>
      </w:r>
    </w:p>
  </w:endnote>
  <w:endnote w:type="continuationSeparator" w:id="0">
    <w:p w14:paraId="62B515D8" w14:textId="77777777" w:rsidR="00550439" w:rsidRDefault="005504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175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84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01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A5E74" w14:textId="77777777" w:rsidR="00550439" w:rsidRDefault="00550439" w:rsidP="009139A6">
      <w:r>
        <w:separator/>
      </w:r>
    </w:p>
  </w:footnote>
  <w:footnote w:type="continuationSeparator" w:id="0">
    <w:p w14:paraId="691FC29D" w14:textId="77777777" w:rsidR="00550439" w:rsidRDefault="005504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CC5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7E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439"/>
    <w:rsid w:val="000666E0"/>
    <w:rsid w:val="002510B7"/>
    <w:rsid w:val="00550439"/>
    <w:rsid w:val="005C130B"/>
    <w:rsid w:val="00826F5C"/>
    <w:rsid w:val="009139A6"/>
    <w:rsid w:val="009448BB"/>
    <w:rsid w:val="00A3176C"/>
    <w:rsid w:val="00BA00AB"/>
    <w:rsid w:val="00D551A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F740B"/>
  <w15:chartTrackingRefBased/>
  <w15:docId w15:val="{6C9973B9-A5F4-432B-9203-2E0999A8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2021-03-13T19:05:00Z</dcterms:created>
  <dcterms:modified xsi:type="dcterms:W3CDTF">2021-07-27T08:14:00Z</dcterms:modified>
</cp:coreProperties>
</file>