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2F576" w14:textId="77777777" w:rsidR="007E3DF5" w:rsidRDefault="007E3DF5" w:rsidP="007E3DF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Robert HUET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350F76D3" w14:textId="77777777" w:rsidR="007E3DF5" w:rsidRDefault="007E3DF5" w:rsidP="007E3DF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2D4E5704" w14:textId="77777777" w:rsidR="007E3DF5" w:rsidRDefault="007E3DF5" w:rsidP="007E3DF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16D108B" w14:textId="77777777" w:rsidR="007E3DF5" w:rsidRDefault="007E3DF5" w:rsidP="007E3DF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020610A" w14:textId="77777777" w:rsidR="007E3DF5" w:rsidRDefault="007E3DF5" w:rsidP="007E3DF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>He served in Wales under the command of Sir Rustin de Villeneuve(q.v.).</w:t>
      </w:r>
    </w:p>
    <w:p w14:paraId="35378D7B" w14:textId="77777777" w:rsidR="007E3DF5" w:rsidRDefault="007E3DF5" w:rsidP="007E3DF5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C47/2/49/19, m1,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2F3B8126" w14:textId="77777777" w:rsidR="007E3DF5" w:rsidRDefault="007E3DF5" w:rsidP="007E3DF5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18D66400" w14:textId="77777777" w:rsidR="007E3DF5" w:rsidRDefault="007E3DF5" w:rsidP="007E3DF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3C71BA1" w14:textId="77777777" w:rsidR="007E3DF5" w:rsidRDefault="007E3DF5" w:rsidP="007E3DF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87BE234" w14:textId="77777777" w:rsidR="007E3DF5" w:rsidRDefault="007E3DF5" w:rsidP="007E3DF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8 January 2023</w:t>
      </w:r>
    </w:p>
    <w:p w14:paraId="4277546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41284E" w14:textId="77777777" w:rsidR="007E3DF5" w:rsidRDefault="007E3DF5" w:rsidP="009139A6">
      <w:r>
        <w:separator/>
      </w:r>
    </w:p>
  </w:endnote>
  <w:endnote w:type="continuationSeparator" w:id="0">
    <w:p w14:paraId="22434AD1" w14:textId="77777777" w:rsidR="007E3DF5" w:rsidRDefault="007E3DF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B1B2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44A1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E26E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ED50F3" w14:textId="77777777" w:rsidR="007E3DF5" w:rsidRDefault="007E3DF5" w:rsidP="009139A6">
      <w:r>
        <w:separator/>
      </w:r>
    </w:p>
  </w:footnote>
  <w:footnote w:type="continuationSeparator" w:id="0">
    <w:p w14:paraId="13023729" w14:textId="77777777" w:rsidR="007E3DF5" w:rsidRDefault="007E3DF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A187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D398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8AE2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DF5"/>
    <w:rsid w:val="000666E0"/>
    <w:rsid w:val="002510B7"/>
    <w:rsid w:val="005C130B"/>
    <w:rsid w:val="007E3DF5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60C93"/>
  <w15:chartTrackingRefBased/>
  <w15:docId w15:val="{CE323270-9644-47B7-BB3A-51F9986CB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2023-02-25T20:13:00Z</dcterms:created>
  <dcterms:modified xsi:type="dcterms:W3CDTF">2023-02-25T20:14:00Z</dcterms:modified>
</cp:coreProperties>
</file>