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C6C65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HUET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fl.1460)</w:t>
      </w:r>
    </w:p>
    <w:p w14:paraId="04E73E3B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Water Eaton, </w:t>
      </w:r>
      <w:proofErr w:type="spellStart"/>
      <w:r>
        <w:rPr>
          <w:rFonts w:ascii="Times New Roman" w:hAnsi="Times New Roman" w:cs="Times New Roman"/>
          <w:sz w:val="24"/>
          <w:szCs w:val="24"/>
        </w:rPr>
        <w:t>Oxfordshire</w:t>
      </w:r>
      <w:proofErr w:type="spellEnd"/>
      <w:r>
        <w:rPr>
          <w:rFonts w:ascii="Times New Roman" w:hAnsi="Times New Roman" w:cs="Times New Roman"/>
          <w:sz w:val="24"/>
          <w:szCs w:val="24"/>
        </w:rPr>
        <w:t>. Husbandman.</w:t>
      </w:r>
    </w:p>
    <w:p w14:paraId="364B0153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7EA737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E1CF8E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1460</w:t>
      </w:r>
      <w:r>
        <w:rPr>
          <w:rFonts w:ascii="Times New Roman" w:hAnsi="Times New Roman" w:cs="Times New Roman"/>
          <w:sz w:val="24"/>
          <w:szCs w:val="24"/>
        </w:rPr>
        <w:tab/>
        <w:t xml:space="preserve">William Hyde, gentleman(q.v.), and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Gonell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</w:t>
      </w:r>
    </w:p>
    <w:p w14:paraId="38E46E0D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as the executors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London(q.v.), brought a plaint of debt against </w:t>
      </w:r>
    </w:p>
    <w:p w14:paraId="2E5EBF1E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him.</w:t>
      </w:r>
    </w:p>
    <w:p w14:paraId="03D6A5F0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F3906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http://aalt.law.uh.edu/Indices/CP40Indices/CP40no796/CP40no796Pl.htm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CA898F7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11F16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12634A" w14:textId="77777777" w:rsidR="009C5D67" w:rsidRDefault="009C5D67" w:rsidP="009C5D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September 2022</w:t>
      </w:r>
    </w:p>
    <w:p w14:paraId="2089CE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D8A33" w14:textId="77777777" w:rsidR="009C5D67" w:rsidRDefault="009C5D67" w:rsidP="009139A6">
      <w:r>
        <w:separator/>
      </w:r>
    </w:p>
  </w:endnote>
  <w:endnote w:type="continuationSeparator" w:id="0">
    <w:p w14:paraId="2B6C62DF" w14:textId="77777777" w:rsidR="009C5D67" w:rsidRDefault="009C5D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459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DC63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8A0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0850A" w14:textId="77777777" w:rsidR="009C5D67" w:rsidRDefault="009C5D67" w:rsidP="009139A6">
      <w:r>
        <w:separator/>
      </w:r>
    </w:p>
  </w:footnote>
  <w:footnote w:type="continuationSeparator" w:id="0">
    <w:p w14:paraId="0A945436" w14:textId="77777777" w:rsidR="009C5D67" w:rsidRDefault="009C5D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0B6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784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C5E7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D67"/>
    <w:rsid w:val="000666E0"/>
    <w:rsid w:val="002510B7"/>
    <w:rsid w:val="005C130B"/>
    <w:rsid w:val="00826F5C"/>
    <w:rsid w:val="009139A6"/>
    <w:rsid w:val="009448BB"/>
    <w:rsid w:val="009C5D6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26808"/>
  <w15:chartTrackingRefBased/>
  <w15:docId w15:val="{53022A47-F890-44EF-87D8-8E2BE27D3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C5D6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96/CP40no796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2022-09-07T18:05:00Z</dcterms:created>
  <dcterms:modified xsi:type="dcterms:W3CDTF">2022-09-07T18:05:00Z</dcterms:modified>
</cp:coreProperties>
</file>