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494BBB" w14:textId="2A7B6A4F" w:rsidR="00F53C2A" w:rsidRDefault="00D77457" w:rsidP="00F53C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Pro</w:t>
      </w:r>
      <w:r w:rsidR="00F53C2A">
        <w:rPr>
          <w:rFonts w:cs="Times New Roman"/>
          <w:szCs w:val="24"/>
          <w:u w:val="single"/>
        </w:rPr>
        <w:t>John HUET</w:t>
      </w:r>
      <w:r w:rsidR="00F53C2A">
        <w:rPr>
          <w:rFonts w:cs="Times New Roman"/>
          <w:szCs w:val="24"/>
        </w:rPr>
        <w:t xml:space="preserve">      (fl.1400)</w:t>
      </w:r>
    </w:p>
    <w:p w14:paraId="46EB334E" w14:textId="77777777" w:rsidR="00F53C2A" w:rsidRDefault="00F53C2A" w:rsidP="00F53C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mercer.</w:t>
      </w:r>
    </w:p>
    <w:p w14:paraId="481C003E" w14:textId="77777777" w:rsidR="00F53C2A" w:rsidRDefault="00F53C2A" w:rsidP="00F53C2A">
      <w:pPr>
        <w:pStyle w:val="NoSpacing"/>
        <w:rPr>
          <w:rFonts w:cs="Times New Roman"/>
          <w:szCs w:val="24"/>
        </w:rPr>
      </w:pPr>
    </w:p>
    <w:p w14:paraId="75421A3F" w14:textId="77777777" w:rsidR="00F53C2A" w:rsidRDefault="00F53C2A" w:rsidP="00F53C2A">
      <w:pPr>
        <w:pStyle w:val="NoSpacing"/>
        <w:rPr>
          <w:rFonts w:cs="Times New Roman"/>
          <w:szCs w:val="24"/>
        </w:rPr>
      </w:pPr>
    </w:p>
    <w:p w14:paraId="03F5C6EC" w14:textId="77777777" w:rsidR="00F53C2A" w:rsidRDefault="00F53C2A" w:rsidP="00F53C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1400</w:t>
      </w:r>
      <w:r>
        <w:rPr>
          <w:rFonts w:cs="Times New Roman"/>
          <w:szCs w:val="24"/>
        </w:rPr>
        <w:tab/>
        <w:t>He became apprenticed to John More, mercer(q.v.).</w:t>
      </w:r>
    </w:p>
    <w:p w14:paraId="06DCEBBC" w14:textId="77777777" w:rsidR="00F53C2A" w:rsidRDefault="00F53C2A" w:rsidP="00F53C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84842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644C2DE9" w14:textId="77777777" w:rsidR="00F53C2A" w:rsidRDefault="00F53C2A" w:rsidP="00F53C2A">
      <w:pPr>
        <w:pStyle w:val="NoSpacing"/>
        <w:rPr>
          <w:rFonts w:cs="Times New Roman"/>
          <w:szCs w:val="24"/>
        </w:rPr>
      </w:pPr>
    </w:p>
    <w:p w14:paraId="598A40B3" w14:textId="77777777" w:rsidR="00F53C2A" w:rsidRDefault="00F53C2A" w:rsidP="00F53C2A">
      <w:pPr>
        <w:pStyle w:val="NoSpacing"/>
        <w:rPr>
          <w:rFonts w:cs="Times New Roman"/>
          <w:szCs w:val="24"/>
        </w:rPr>
      </w:pPr>
    </w:p>
    <w:p w14:paraId="27E0F2F0" w14:textId="77777777" w:rsidR="00F53C2A" w:rsidRDefault="00F53C2A" w:rsidP="00F53C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 2024</w:t>
      </w:r>
    </w:p>
    <w:p w14:paraId="003896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64ADA" w14:textId="77777777" w:rsidR="00B94243" w:rsidRDefault="00B94243" w:rsidP="009139A6">
      <w:r>
        <w:separator/>
      </w:r>
    </w:p>
  </w:endnote>
  <w:endnote w:type="continuationSeparator" w:id="0">
    <w:p w14:paraId="7A5B0F0B" w14:textId="77777777" w:rsidR="00B94243" w:rsidRDefault="00B942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6DCB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B2B4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49D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FF568B" w14:textId="77777777" w:rsidR="00B94243" w:rsidRDefault="00B94243" w:rsidP="009139A6">
      <w:r>
        <w:separator/>
      </w:r>
    </w:p>
  </w:footnote>
  <w:footnote w:type="continuationSeparator" w:id="0">
    <w:p w14:paraId="4D902E87" w14:textId="77777777" w:rsidR="00B94243" w:rsidRDefault="00B942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CC1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BACD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BB97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C2A"/>
    <w:rsid w:val="000666E0"/>
    <w:rsid w:val="002510B7"/>
    <w:rsid w:val="00270799"/>
    <w:rsid w:val="002B5E44"/>
    <w:rsid w:val="005C130B"/>
    <w:rsid w:val="00826F5C"/>
    <w:rsid w:val="009139A6"/>
    <w:rsid w:val="009411C2"/>
    <w:rsid w:val="009448BB"/>
    <w:rsid w:val="00947624"/>
    <w:rsid w:val="00A3176C"/>
    <w:rsid w:val="00AE65F8"/>
    <w:rsid w:val="00B94243"/>
    <w:rsid w:val="00BA00AB"/>
    <w:rsid w:val="00C71834"/>
    <w:rsid w:val="00CB4ED9"/>
    <w:rsid w:val="00D77457"/>
    <w:rsid w:val="00E61DA6"/>
    <w:rsid w:val="00EB3209"/>
    <w:rsid w:val="00F41096"/>
    <w:rsid w:val="00F5287F"/>
    <w:rsid w:val="00F5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0E25B"/>
  <w15:chartTrackingRefBased/>
  <w15:docId w15:val="{EC14DB7A-55F4-41BF-94A6-734CFFE8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53C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2024-05-10T11:28:00Z</dcterms:created>
  <dcterms:modified xsi:type="dcterms:W3CDTF">2024-11-23T08:35:00Z</dcterms:modified>
</cp:coreProperties>
</file>