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2DC1E" w14:textId="04F3F976" w:rsidR="006B2F86" w:rsidRDefault="00131C9C" w:rsidP="00E71FC3">
      <w:pPr>
        <w:pStyle w:val="NoSpacing"/>
      </w:pPr>
      <w:r>
        <w:rPr>
          <w:u w:val="single"/>
        </w:rPr>
        <w:t>John HUET</w:t>
      </w:r>
      <w:r>
        <w:t xml:space="preserve">   </w:t>
      </w:r>
      <w:proofErr w:type="gramStart"/>
      <w:r>
        <w:t xml:space="preserve">   (</w:t>
      </w:r>
      <w:proofErr w:type="gramEnd"/>
      <w:r>
        <w:t>d.1454-5)</w:t>
      </w:r>
    </w:p>
    <w:p w14:paraId="1EB5CD61" w14:textId="412A28DA" w:rsidR="00131C9C" w:rsidRDefault="00131C9C" w:rsidP="00E71FC3">
      <w:pPr>
        <w:pStyle w:val="NoSpacing"/>
      </w:pPr>
      <w:r>
        <w:t>Clerk.</w:t>
      </w:r>
    </w:p>
    <w:p w14:paraId="096E0FBC" w14:textId="5E5E5F49" w:rsidR="00131C9C" w:rsidRDefault="00131C9C" w:rsidP="00E71FC3">
      <w:pPr>
        <w:pStyle w:val="NoSpacing"/>
      </w:pPr>
    </w:p>
    <w:p w14:paraId="657A5201" w14:textId="20A8CC14" w:rsidR="00131C9C" w:rsidRDefault="00131C9C" w:rsidP="00E71FC3">
      <w:pPr>
        <w:pStyle w:val="NoSpacing"/>
      </w:pPr>
    </w:p>
    <w:p w14:paraId="06A9DB55" w14:textId="647206E1" w:rsidR="00131C9C" w:rsidRDefault="00131C9C" w:rsidP="00E71FC3">
      <w:pPr>
        <w:pStyle w:val="NoSpacing"/>
      </w:pPr>
      <w:r>
        <w:t>26 Oct.1454</w:t>
      </w:r>
      <w:r>
        <w:tab/>
        <w:t>He made his Will.   (W.Y.R. p.90)</w:t>
      </w:r>
    </w:p>
    <w:p w14:paraId="057ECEB7" w14:textId="718B9643" w:rsidR="00131C9C" w:rsidRDefault="00131C9C" w:rsidP="00E71FC3">
      <w:pPr>
        <w:pStyle w:val="NoSpacing"/>
      </w:pPr>
      <w:r>
        <w:t>23 Jan.1455</w:t>
      </w:r>
      <w:r>
        <w:tab/>
        <w:t>Probate of his Will.   (ibid.)</w:t>
      </w:r>
    </w:p>
    <w:p w14:paraId="13107B6F" w14:textId="7A5C04CC" w:rsidR="00131C9C" w:rsidRDefault="00131C9C" w:rsidP="00E71FC3">
      <w:pPr>
        <w:pStyle w:val="NoSpacing"/>
      </w:pPr>
    </w:p>
    <w:p w14:paraId="3730FE25" w14:textId="6D92AAFA" w:rsidR="00131C9C" w:rsidRDefault="00131C9C" w:rsidP="00E71FC3">
      <w:pPr>
        <w:pStyle w:val="NoSpacing"/>
      </w:pPr>
    </w:p>
    <w:p w14:paraId="2EB63B59" w14:textId="61C4DF76" w:rsidR="00131C9C" w:rsidRPr="00131C9C" w:rsidRDefault="00131C9C" w:rsidP="00E71FC3">
      <w:pPr>
        <w:pStyle w:val="NoSpacing"/>
      </w:pPr>
      <w:r>
        <w:t>21 December 2018</w:t>
      </w:r>
      <w:bookmarkStart w:id="0" w:name="_GoBack"/>
      <w:bookmarkEnd w:id="0"/>
    </w:p>
    <w:sectPr w:rsidR="00131C9C" w:rsidRPr="00131C9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D2F75C" w14:textId="77777777" w:rsidR="00131C9C" w:rsidRDefault="00131C9C" w:rsidP="00E71FC3">
      <w:pPr>
        <w:spacing w:after="0" w:line="240" w:lineRule="auto"/>
      </w:pPr>
      <w:r>
        <w:separator/>
      </w:r>
    </w:p>
  </w:endnote>
  <w:endnote w:type="continuationSeparator" w:id="0">
    <w:p w14:paraId="466A85B0" w14:textId="77777777" w:rsidR="00131C9C" w:rsidRDefault="00131C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5D075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35F6A" w14:textId="77777777" w:rsidR="00131C9C" w:rsidRDefault="00131C9C" w:rsidP="00E71FC3">
      <w:pPr>
        <w:spacing w:after="0" w:line="240" w:lineRule="auto"/>
      </w:pPr>
      <w:r>
        <w:separator/>
      </w:r>
    </w:p>
  </w:footnote>
  <w:footnote w:type="continuationSeparator" w:id="0">
    <w:p w14:paraId="4F734F58" w14:textId="77777777" w:rsidR="00131C9C" w:rsidRDefault="00131C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C9C"/>
    <w:rsid w:val="00131C9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23E4F"/>
  <w15:chartTrackingRefBased/>
  <w15:docId w15:val="{1990DBF8-33DA-404D-BC37-186FF33CF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2018-12-21T21:50:00Z</dcterms:created>
  <dcterms:modified xsi:type="dcterms:W3CDTF">2018-12-21T21:51:00Z</dcterms:modified>
</cp:coreProperties>
</file>