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371701" w14:textId="77777777" w:rsidR="00060BBD" w:rsidRDefault="00060BBD" w:rsidP="00060BB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John HUET</w:t>
      </w:r>
      <w:r>
        <w:rPr>
          <w:rFonts w:ascii="Times New Roman" w:eastAsia="Calibri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3D7A5402" w14:textId="77777777" w:rsidR="00060BBD" w:rsidRDefault="00060BBD" w:rsidP="00060BB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8F5B7FB" w14:textId="77777777" w:rsidR="00060BBD" w:rsidRDefault="00060BBD" w:rsidP="00060BB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59FD733" w14:textId="77777777" w:rsidR="00060BBD" w:rsidRDefault="00060BBD" w:rsidP="00060BB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He made a plaint of trespass and taking against John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Gondeby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</w:t>
      </w:r>
    </w:p>
    <w:p w14:paraId="000F9028" w14:textId="77777777" w:rsidR="00060BBD" w:rsidRDefault="00060BBD" w:rsidP="00060BB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Leckhampstead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Buckinghamshire(q.v.), John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Crulle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senior, of </w:t>
      </w:r>
    </w:p>
    <w:p w14:paraId="7019ECBA" w14:textId="77777777" w:rsidR="00060BBD" w:rsidRDefault="00060BBD" w:rsidP="00060BB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Leckhampstead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(q.v.), and Thomas Cook 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Leckhampstead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(q.v.).</w:t>
      </w:r>
    </w:p>
    <w:p w14:paraId="2D9B7D21" w14:textId="77777777" w:rsidR="00060BBD" w:rsidRDefault="00060BBD" w:rsidP="00060BB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6" w:history="1">
        <w:r w:rsidRPr="001A5BF6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411C2F48" w14:textId="77777777" w:rsidR="00060BBD" w:rsidRDefault="00060BBD" w:rsidP="00060BB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14EC441" w14:textId="77777777" w:rsidR="00060BBD" w:rsidRDefault="00060BBD" w:rsidP="00060BB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5CBEF6A" w14:textId="77777777" w:rsidR="00060BBD" w:rsidRDefault="00060BBD" w:rsidP="00060BB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11 February 2021</w:t>
      </w:r>
    </w:p>
    <w:p w14:paraId="2357A480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570F223" w14:textId="77777777" w:rsidR="00060BBD" w:rsidRDefault="00060BBD" w:rsidP="009139A6">
      <w:r>
        <w:separator/>
      </w:r>
    </w:p>
  </w:endnote>
  <w:endnote w:type="continuationSeparator" w:id="0">
    <w:p w14:paraId="3AF26157" w14:textId="77777777" w:rsidR="00060BBD" w:rsidRDefault="00060BB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739D4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B6FEF0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7D771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44E87F5" w14:textId="77777777" w:rsidR="00060BBD" w:rsidRDefault="00060BBD" w:rsidP="009139A6">
      <w:r>
        <w:separator/>
      </w:r>
    </w:p>
  </w:footnote>
  <w:footnote w:type="continuationSeparator" w:id="0">
    <w:p w14:paraId="5E120612" w14:textId="77777777" w:rsidR="00060BBD" w:rsidRDefault="00060BB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16526A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873C1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31EC75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0BBD"/>
    <w:rsid w:val="00060BBD"/>
    <w:rsid w:val="000666E0"/>
    <w:rsid w:val="002510B7"/>
    <w:rsid w:val="005C130B"/>
    <w:rsid w:val="00826F5C"/>
    <w:rsid w:val="009139A6"/>
    <w:rsid w:val="009448BB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1ACE74"/>
  <w15:chartTrackingRefBased/>
  <w15:docId w15:val="{410D39FF-E178-4B70-A9B4-2B00815AC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060BB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57</Words>
  <Characters>328</Characters>
  <Application>Microsoft Office Word</Application>
  <DocSecurity>0</DocSecurity>
  <Lines>2</Lines>
  <Paragraphs>1</Paragraphs>
  <ScaleCrop>false</ScaleCrop>
  <Company/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2021-03-13T13:44:00Z</dcterms:created>
  <dcterms:modified xsi:type="dcterms:W3CDTF">2021-03-13T13:45:00Z</dcterms:modified>
</cp:coreProperties>
</file>