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3795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HUET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0397F845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Wales. Widow.</w:t>
      </w:r>
    </w:p>
    <w:p w14:paraId="781C17D3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AF2A9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C24B8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Frethwell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Joan(q.v.), brought a plaint of trespass</w:t>
      </w:r>
    </w:p>
    <w:p w14:paraId="4EA99331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ten others.</w:t>
      </w:r>
    </w:p>
    <w:p w14:paraId="5A808B4D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6CF446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3D91A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C92B6" w14:textId="77777777" w:rsidR="008D1259" w:rsidRDefault="008D1259" w:rsidP="008D12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4FCB66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27A0" w14:textId="77777777" w:rsidR="008D1259" w:rsidRDefault="008D1259" w:rsidP="009139A6">
      <w:r>
        <w:separator/>
      </w:r>
    </w:p>
  </w:endnote>
  <w:endnote w:type="continuationSeparator" w:id="0">
    <w:p w14:paraId="0C0428CD" w14:textId="77777777" w:rsidR="008D1259" w:rsidRDefault="008D12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38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20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CF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96F0A" w14:textId="77777777" w:rsidR="008D1259" w:rsidRDefault="008D1259" w:rsidP="009139A6">
      <w:r>
        <w:separator/>
      </w:r>
    </w:p>
  </w:footnote>
  <w:footnote w:type="continuationSeparator" w:id="0">
    <w:p w14:paraId="4603D639" w14:textId="77777777" w:rsidR="008D1259" w:rsidRDefault="008D12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37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A7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53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59"/>
    <w:rsid w:val="000666E0"/>
    <w:rsid w:val="002510B7"/>
    <w:rsid w:val="005C130B"/>
    <w:rsid w:val="00826F5C"/>
    <w:rsid w:val="008D125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B98B"/>
  <w15:chartTrackingRefBased/>
  <w15:docId w15:val="{513AF802-82D5-41A2-82B4-40FFE41D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1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2022-06-05T19:36:00Z</dcterms:created>
  <dcterms:modified xsi:type="dcterms:W3CDTF">2022-06-05T19:37:00Z</dcterms:modified>
</cp:coreProperties>
</file>