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06C" w:rsidRDefault="003B606C" w:rsidP="003B606C">
      <w:pPr>
        <w:pStyle w:val="NoSpacing"/>
      </w:pPr>
      <w:r>
        <w:rPr>
          <w:u w:val="single"/>
        </w:rPr>
        <w:t>John HUESSON</w:t>
      </w:r>
      <w:r>
        <w:t xml:space="preserve">       (fl.1415)</w:t>
      </w:r>
    </w:p>
    <w:p w:rsidR="003B606C" w:rsidRDefault="003B606C" w:rsidP="003B606C">
      <w:pPr>
        <w:pStyle w:val="NoSpacing"/>
      </w:pPr>
      <w:r>
        <w:t>Archer.</w:t>
      </w:r>
    </w:p>
    <w:p w:rsidR="003B606C" w:rsidRDefault="003B606C" w:rsidP="003B606C">
      <w:pPr>
        <w:pStyle w:val="NoSpacing"/>
      </w:pPr>
    </w:p>
    <w:p w:rsidR="003B606C" w:rsidRDefault="003B606C" w:rsidP="003B606C">
      <w:pPr>
        <w:pStyle w:val="NoSpacing"/>
      </w:pPr>
    </w:p>
    <w:p w:rsidR="003B606C" w:rsidRDefault="003B606C" w:rsidP="003B606C">
      <w:pPr>
        <w:pStyle w:val="NoSpacing"/>
      </w:pPr>
      <w:r>
        <w:tab/>
        <w:t>1415</w:t>
      </w:r>
      <w:r>
        <w:tab/>
        <w:t>He was on the expedition to France under the command of Michael</w:t>
      </w:r>
    </w:p>
    <w:p w:rsidR="003B606C" w:rsidRDefault="003B606C" w:rsidP="003B606C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la Pole, Earl of Suffolk(q.v.).</w:t>
      </w:r>
    </w:p>
    <w:p w:rsidR="003B606C" w:rsidRDefault="003B606C" w:rsidP="003B606C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3B606C" w:rsidRDefault="003B606C" w:rsidP="003B606C">
      <w:pPr>
        <w:pStyle w:val="NoSpacing"/>
      </w:pPr>
    </w:p>
    <w:p w:rsidR="003B606C" w:rsidRDefault="003B606C" w:rsidP="003B606C">
      <w:pPr>
        <w:pStyle w:val="NoSpacing"/>
      </w:pPr>
    </w:p>
    <w:p w:rsidR="003B606C" w:rsidRDefault="003B606C" w:rsidP="003B606C">
      <w:pPr>
        <w:pStyle w:val="NoSpacing"/>
      </w:pPr>
      <w:r w:rsidRPr="00DB3750"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6C" w:rsidRDefault="003B606C" w:rsidP="00920DE3">
      <w:pPr>
        <w:spacing w:after="0" w:line="240" w:lineRule="auto"/>
      </w:pPr>
      <w:r>
        <w:separator/>
      </w:r>
    </w:p>
  </w:endnote>
  <w:endnote w:type="continuationSeparator" w:id="0">
    <w:p w:rsidR="003B606C" w:rsidRDefault="003B60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6C" w:rsidRDefault="003B606C" w:rsidP="00920DE3">
      <w:pPr>
        <w:spacing w:after="0" w:line="240" w:lineRule="auto"/>
      </w:pPr>
      <w:r>
        <w:separator/>
      </w:r>
    </w:p>
  </w:footnote>
  <w:footnote w:type="continuationSeparator" w:id="0">
    <w:p w:rsidR="003B606C" w:rsidRDefault="003B60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06C"/>
    <w:rsid w:val="00120749"/>
    <w:rsid w:val="003B60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606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60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2014-01-19T21:12:00Z</dcterms:created>
  <dcterms:modified xsi:type="dcterms:W3CDTF">2014-01-19T21:13:00Z</dcterms:modified>
</cp:coreProperties>
</file>