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HUE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Northampton. Holy water clerk.</w:t>
      </w: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Robert Mooe of Northampton(q.v.) brought a plaint of debt against him,</w:t>
      </w: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Forman of Wymyngton(q.v.), John Malpas of Easton(q.v.) and</w:t>
      </w: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Collys of Draughton(q.v.).</w:t>
      </w: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1753" w:rsidRDefault="00941753" w:rsidP="009417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753" w:rsidRDefault="00941753" w:rsidP="00564E3C">
      <w:pPr>
        <w:spacing w:after="0" w:line="240" w:lineRule="auto"/>
      </w:pPr>
      <w:r>
        <w:separator/>
      </w:r>
    </w:p>
  </w:endnote>
  <w:endnote w:type="continuationSeparator" w:id="0">
    <w:p w:rsidR="00941753" w:rsidRDefault="0094175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41753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753" w:rsidRDefault="00941753" w:rsidP="00564E3C">
      <w:pPr>
        <w:spacing w:after="0" w:line="240" w:lineRule="auto"/>
      </w:pPr>
      <w:r>
        <w:separator/>
      </w:r>
    </w:p>
  </w:footnote>
  <w:footnote w:type="continuationSeparator" w:id="0">
    <w:p w:rsidR="00941753" w:rsidRDefault="0094175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53"/>
    <w:rsid w:val="00372DC6"/>
    <w:rsid w:val="00564E3C"/>
    <w:rsid w:val="0064591D"/>
    <w:rsid w:val="0094175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B493DE-91A0-4118-B7A1-A581AAA7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417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2016-02-19T21:15:00Z</dcterms:created>
  <dcterms:modified xsi:type="dcterms:W3CDTF">2016-02-19T21:15:00Z</dcterms:modified>
</cp:coreProperties>
</file>