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2F8C1" w14:textId="5974F69E" w:rsidR="006B2F86" w:rsidRDefault="007E6465" w:rsidP="00E71FC3">
      <w:pPr>
        <w:pStyle w:val="NoSpacing"/>
      </w:pPr>
      <w:r>
        <w:rPr>
          <w:u w:val="single"/>
        </w:rPr>
        <w:t>Richard HUDYSWELL</w:t>
      </w:r>
      <w:r>
        <w:t xml:space="preserve">    </w:t>
      </w:r>
      <w:proofErr w:type="gramStart"/>
      <w:r>
        <w:t xml:space="preserve">   (</w:t>
      </w:r>
      <w:proofErr w:type="gramEnd"/>
      <w:r>
        <w:t>d.1458)</w:t>
      </w:r>
    </w:p>
    <w:p w14:paraId="772601AB" w14:textId="66D770B1" w:rsidR="007E6465" w:rsidRDefault="007E6465" w:rsidP="00E71FC3">
      <w:pPr>
        <w:pStyle w:val="NoSpacing"/>
      </w:pPr>
      <w:r>
        <w:t>Clerk.</w:t>
      </w:r>
    </w:p>
    <w:p w14:paraId="720B36BA" w14:textId="333F6426" w:rsidR="007E6465" w:rsidRDefault="007E6465" w:rsidP="00E71FC3">
      <w:pPr>
        <w:pStyle w:val="NoSpacing"/>
      </w:pPr>
    </w:p>
    <w:p w14:paraId="21F1D2E8" w14:textId="5534E499" w:rsidR="007E6465" w:rsidRDefault="007E6465" w:rsidP="00E71FC3">
      <w:pPr>
        <w:pStyle w:val="NoSpacing"/>
      </w:pPr>
    </w:p>
    <w:p w14:paraId="6932A502" w14:textId="46C2EFC1" w:rsidR="007E6465" w:rsidRDefault="007E6465" w:rsidP="00E71FC3">
      <w:pPr>
        <w:pStyle w:val="NoSpacing"/>
      </w:pPr>
      <w:r>
        <w:t>21 Sep.1458</w:t>
      </w:r>
      <w:r>
        <w:tab/>
        <w:t>He made his Will.   (W.Y.R. p.90)</w:t>
      </w:r>
    </w:p>
    <w:p w14:paraId="3F749F2C" w14:textId="5A132560" w:rsidR="007E6465" w:rsidRDefault="007E6465" w:rsidP="00E71FC3">
      <w:pPr>
        <w:pStyle w:val="NoSpacing"/>
      </w:pPr>
      <w:r>
        <w:t>30 Nov.</w:t>
      </w:r>
      <w:r>
        <w:tab/>
        <w:t>Probate of his Will.   (ibid.)</w:t>
      </w:r>
    </w:p>
    <w:p w14:paraId="2B8DB7E8" w14:textId="76D50590" w:rsidR="007E6465" w:rsidRDefault="007E6465" w:rsidP="00E71FC3">
      <w:pPr>
        <w:pStyle w:val="NoSpacing"/>
      </w:pPr>
    </w:p>
    <w:p w14:paraId="65434DB0" w14:textId="620833D3" w:rsidR="007E6465" w:rsidRDefault="007E6465" w:rsidP="00E71FC3">
      <w:pPr>
        <w:pStyle w:val="NoSpacing"/>
      </w:pPr>
    </w:p>
    <w:p w14:paraId="6FB90C27" w14:textId="63EF366D" w:rsidR="007E6465" w:rsidRPr="007E6465" w:rsidRDefault="007E6465" w:rsidP="00E71FC3">
      <w:pPr>
        <w:pStyle w:val="NoSpacing"/>
      </w:pPr>
      <w:r>
        <w:t>21 December 2018</w:t>
      </w:r>
      <w:bookmarkStart w:id="0" w:name="_GoBack"/>
      <w:bookmarkEnd w:id="0"/>
    </w:p>
    <w:sectPr w:rsidR="007E6465" w:rsidRPr="007E64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F5A38" w14:textId="77777777" w:rsidR="007E6465" w:rsidRDefault="007E6465" w:rsidP="00E71FC3">
      <w:pPr>
        <w:spacing w:after="0" w:line="240" w:lineRule="auto"/>
      </w:pPr>
      <w:r>
        <w:separator/>
      </w:r>
    </w:p>
  </w:endnote>
  <w:endnote w:type="continuationSeparator" w:id="0">
    <w:p w14:paraId="0408B5AC" w14:textId="77777777" w:rsidR="007E6465" w:rsidRDefault="007E64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8E6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DE8F8" w14:textId="77777777" w:rsidR="007E6465" w:rsidRDefault="007E6465" w:rsidP="00E71FC3">
      <w:pPr>
        <w:spacing w:after="0" w:line="240" w:lineRule="auto"/>
      </w:pPr>
      <w:r>
        <w:separator/>
      </w:r>
    </w:p>
  </w:footnote>
  <w:footnote w:type="continuationSeparator" w:id="0">
    <w:p w14:paraId="7F9FC360" w14:textId="77777777" w:rsidR="007E6465" w:rsidRDefault="007E64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465"/>
    <w:rsid w:val="001A7C09"/>
    <w:rsid w:val="00577BD5"/>
    <w:rsid w:val="00656CBA"/>
    <w:rsid w:val="006A1F77"/>
    <w:rsid w:val="00733BE7"/>
    <w:rsid w:val="007E646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30979"/>
  <w15:chartTrackingRefBased/>
  <w15:docId w15:val="{AC5785D0-2628-4539-8D41-D8EF606D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2018-12-21T21:43:00Z</dcterms:created>
  <dcterms:modified xsi:type="dcterms:W3CDTF">2018-12-21T21:49:00Z</dcterms:modified>
</cp:coreProperties>
</file>