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9CC6B6" w14:textId="29C44790" w:rsidR="006B2F86" w:rsidRDefault="00B13383" w:rsidP="00E71FC3">
      <w:pPr>
        <w:pStyle w:val="NoSpacing"/>
      </w:pPr>
      <w:r>
        <w:rPr>
          <w:u w:val="single"/>
        </w:rPr>
        <w:t>Thomas HUDYLSTON</w:t>
      </w:r>
      <w:r>
        <w:t xml:space="preserve">  </w:t>
      </w:r>
      <w:proofErr w:type="gramStart"/>
      <w:r>
        <w:t xml:space="preserve">   (</w:t>
      </w:r>
      <w:proofErr w:type="gramEnd"/>
      <w:r>
        <w:t>d.1471)</w:t>
      </w:r>
    </w:p>
    <w:p w14:paraId="69FA2C90" w14:textId="2FE8D1BF" w:rsidR="00B13383" w:rsidRDefault="00B13383" w:rsidP="00E71FC3">
      <w:pPr>
        <w:pStyle w:val="NoSpacing"/>
      </w:pPr>
      <w:r>
        <w:t>of York. Spicer.</w:t>
      </w:r>
    </w:p>
    <w:p w14:paraId="11C3470F" w14:textId="0B89C68C" w:rsidR="00B13383" w:rsidRDefault="00B13383" w:rsidP="00E71FC3">
      <w:pPr>
        <w:pStyle w:val="NoSpacing"/>
      </w:pPr>
    </w:p>
    <w:p w14:paraId="3F928FE6" w14:textId="74A73661" w:rsidR="00B13383" w:rsidRDefault="00B13383" w:rsidP="00E71FC3">
      <w:pPr>
        <w:pStyle w:val="NoSpacing"/>
      </w:pPr>
    </w:p>
    <w:p w14:paraId="4DDE208C" w14:textId="7172A45D" w:rsidR="00B13383" w:rsidRDefault="00B13383" w:rsidP="00E71FC3">
      <w:pPr>
        <w:pStyle w:val="NoSpacing"/>
      </w:pPr>
      <w:r>
        <w:t>21 Aug.1471</w:t>
      </w:r>
      <w:r>
        <w:tab/>
      </w:r>
      <w:bookmarkStart w:id="0" w:name="_GoBack"/>
      <w:r>
        <w:t>He made his Will.   (W.Y.R. p.90)</w:t>
      </w:r>
    </w:p>
    <w:bookmarkEnd w:id="0"/>
    <w:p w14:paraId="595159F4" w14:textId="77777777" w:rsidR="00B13383" w:rsidRDefault="00B13383" w:rsidP="00B13383">
      <w:pPr>
        <w:pStyle w:val="NoSpacing"/>
      </w:pPr>
      <w:r>
        <w:t xml:space="preserve">  6 Sep.</w:t>
      </w:r>
      <w:r>
        <w:tab/>
      </w:r>
      <w:r>
        <w:t>Probate of his Will. (ibid.)</w:t>
      </w:r>
    </w:p>
    <w:p w14:paraId="20F4C3E7" w14:textId="77777777" w:rsidR="00B13383" w:rsidRDefault="00B13383" w:rsidP="00B13383">
      <w:pPr>
        <w:pStyle w:val="NoSpacing"/>
      </w:pPr>
    </w:p>
    <w:p w14:paraId="690C3BB9" w14:textId="77777777" w:rsidR="00B13383" w:rsidRDefault="00B13383" w:rsidP="00B13383">
      <w:pPr>
        <w:pStyle w:val="NoSpacing"/>
      </w:pPr>
    </w:p>
    <w:p w14:paraId="155C1B00" w14:textId="77777777" w:rsidR="00B13383" w:rsidRDefault="00B13383" w:rsidP="00B13383">
      <w:pPr>
        <w:pStyle w:val="NoSpacing"/>
      </w:pPr>
      <w:r>
        <w:t>20 December 2018</w:t>
      </w:r>
    </w:p>
    <w:p w14:paraId="56187AB2" w14:textId="5B86ADD6" w:rsidR="00B13383" w:rsidRPr="00B13383" w:rsidRDefault="00B13383" w:rsidP="00E71FC3">
      <w:pPr>
        <w:pStyle w:val="NoSpacing"/>
      </w:pPr>
    </w:p>
    <w:sectPr w:rsidR="00B13383" w:rsidRPr="00B1338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D00FC" w14:textId="77777777" w:rsidR="00B13383" w:rsidRDefault="00B13383" w:rsidP="00E71FC3">
      <w:pPr>
        <w:spacing w:after="0" w:line="240" w:lineRule="auto"/>
      </w:pPr>
      <w:r>
        <w:separator/>
      </w:r>
    </w:p>
  </w:endnote>
  <w:endnote w:type="continuationSeparator" w:id="0">
    <w:p w14:paraId="6EDEA101" w14:textId="77777777" w:rsidR="00B13383" w:rsidRDefault="00B1338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87AC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4E7F81" w14:textId="77777777" w:rsidR="00B13383" w:rsidRDefault="00B13383" w:rsidP="00E71FC3">
      <w:pPr>
        <w:spacing w:after="0" w:line="240" w:lineRule="auto"/>
      </w:pPr>
      <w:r>
        <w:separator/>
      </w:r>
    </w:p>
  </w:footnote>
  <w:footnote w:type="continuationSeparator" w:id="0">
    <w:p w14:paraId="1476AD17" w14:textId="77777777" w:rsidR="00B13383" w:rsidRDefault="00B1338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383"/>
    <w:rsid w:val="001A7C09"/>
    <w:rsid w:val="00577BD5"/>
    <w:rsid w:val="00656CBA"/>
    <w:rsid w:val="006A1F77"/>
    <w:rsid w:val="00733BE7"/>
    <w:rsid w:val="00AB52E8"/>
    <w:rsid w:val="00B13383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29DB"/>
  <w15:chartTrackingRefBased/>
  <w15:docId w15:val="{8D0D170E-E9CB-48FD-8D42-C50C5A90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47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2018-12-20T22:32:00Z</dcterms:created>
  <dcterms:modified xsi:type="dcterms:W3CDTF">2018-12-20T22:35:00Z</dcterms:modified>
</cp:coreProperties>
</file>