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352B38F" w14:textId="0338A199" w:rsidR="006B2F86" w:rsidRDefault="000E645E" w:rsidP="00E71FC3">
      <w:pPr>
        <w:pStyle w:val="NoSpacing"/>
      </w:pPr>
      <w:r>
        <w:rPr>
          <w:u w:val="single"/>
        </w:rPr>
        <w:t>Katherine HUDYLSTON</w:t>
      </w:r>
      <w:r>
        <w:t xml:space="preserve">   </w:t>
      </w:r>
      <w:proofErr w:type="gramStart"/>
      <w:r>
        <w:t xml:space="preserve">   (</w:t>
      </w:r>
      <w:proofErr w:type="gramEnd"/>
      <w:r>
        <w:t>d.1471)</w:t>
      </w:r>
    </w:p>
    <w:p w14:paraId="2E9C29E6" w14:textId="4D7B1D88" w:rsidR="000E645E" w:rsidRDefault="000E645E" w:rsidP="00E71FC3">
      <w:pPr>
        <w:pStyle w:val="NoSpacing"/>
      </w:pPr>
      <w:r>
        <w:t>of York. Widow.</w:t>
      </w:r>
    </w:p>
    <w:p w14:paraId="0728C320" w14:textId="41D25880" w:rsidR="000E645E" w:rsidRDefault="000E645E" w:rsidP="00E71FC3">
      <w:pPr>
        <w:pStyle w:val="NoSpacing"/>
      </w:pPr>
    </w:p>
    <w:p w14:paraId="3D99F0FB" w14:textId="55BE95CA" w:rsidR="000E645E" w:rsidRDefault="000E645E" w:rsidP="00E71FC3">
      <w:pPr>
        <w:pStyle w:val="NoSpacing"/>
      </w:pPr>
    </w:p>
    <w:p w14:paraId="0B85409A" w14:textId="43EF7B17" w:rsidR="000E645E" w:rsidRDefault="000E645E" w:rsidP="00E71FC3">
      <w:pPr>
        <w:pStyle w:val="NoSpacing"/>
      </w:pPr>
      <w:r>
        <w:t xml:space="preserve">  2 Oct.1471</w:t>
      </w:r>
      <w:r>
        <w:tab/>
        <w:t>Sh</w:t>
      </w:r>
      <w:r>
        <w:t>e made h</w:t>
      </w:r>
      <w:r>
        <w:t>er</w:t>
      </w:r>
      <w:r>
        <w:t xml:space="preserve"> Will.  (W.Y.R. p.90)</w:t>
      </w:r>
    </w:p>
    <w:p w14:paraId="50FBD60F" w14:textId="77777777" w:rsidR="000E645E" w:rsidRDefault="000E645E" w:rsidP="000E645E">
      <w:pPr>
        <w:pStyle w:val="NoSpacing"/>
      </w:pPr>
      <w:r>
        <w:t xml:space="preserve">  5 Oct.</w:t>
      </w:r>
      <w:r>
        <w:tab/>
      </w:r>
      <w:r>
        <w:tab/>
      </w:r>
      <w:r>
        <w:t>Probate of his Will. (ibid.)</w:t>
      </w:r>
    </w:p>
    <w:p w14:paraId="684FDEB4" w14:textId="77777777" w:rsidR="000E645E" w:rsidRDefault="000E645E" w:rsidP="000E645E">
      <w:pPr>
        <w:pStyle w:val="NoSpacing"/>
      </w:pPr>
    </w:p>
    <w:p w14:paraId="5B1F96C0" w14:textId="77777777" w:rsidR="000E645E" w:rsidRDefault="000E645E" w:rsidP="000E645E">
      <w:pPr>
        <w:pStyle w:val="NoSpacing"/>
      </w:pPr>
    </w:p>
    <w:p w14:paraId="65E72B26" w14:textId="77777777" w:rsidR="000E645E" w:rsidRDefault="000E645E" w:rsidP="000E645E">
      <w:pPr>
        <w:pStyle w:val="NoSpacing"/>
      </w:pPr>
      <w:r>
        <w:t>20 December 2018</w:t>
      </w:r>
    </w:p>
    <w:p w14:paraId="555204C9" w14:textId="2C38304D" w:rsidR="000E645E" w:rsidRPr="000E645E" w:rsidRDefault="000E645E" w:rsidP="00E71FC3">
      <w:pPr>
        <w:pStyle w:val="NoSpacing"/>
      </w:pPr>
      <w:bookmarkStart w:id="0" w:name="_GoBack"/>
      <w:bookmarkEnd w:id="0"/>
    </w:p>
    <w:sectPr w:rsidR="000E645E" w:rsidRPr="000E645E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DCFF8DC" w14:textId="77777777" w:rsidR="000E645E" w:rsidRDefault="000E645E" w:rsidP="00E71FC3">
      <w:pPr>
        <w:spacing w:after="0" w:line="240" w:lineRule="auto"/>
      </w:pPr>
      <w:r>
        <w:separator/>
      </w:r>
    </w:p>
  </w:endnote>
  <w:endnote w:type="continuationSeparator" w:id="0">
    <w:p w14:paraId="060243CE" w14:textId="77777777" w:rsidR="000E645E" w:rsidRDefault="000E645E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FFF08F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BF535D" w14:textId="77777777" w:rsidR="000E645E" w:rsidRDefault="000E645E" w:rsidP="00E71FC3">
      <w:pPr>
        <w:spacing w:after="0" w:line="240" w:lineRule="auto"/>
      </w:pPr>
      <w:r>
        <w:separator/>
      </w:r>
    </w:p>
  </w:footnote>
  <w:footnote w:type="continuationSeparator" w:id="0">
    <w:p w14:paraId="60B1C6CE" w14:textId="77777777" w:rsidR="000E645E" w:rsidRDefault="000E645E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645E"/>
    <w:rsid w:val="000E645E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AAD76A"/>
  <w15:chartTrackingRefBased/>
  <w15:docId w15:val="{654F341C-566B-49E2-B911-25D2D147AE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59201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23</Words>
  <Characters>135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2018-12-20T22:30:00Z</dcterms:created>
  <dcterms:modified xsi:type="dcterms:W3CDTF">2018-12-20T22:32:00Z</dcterms:modified>
</cp:coreProperties>
</file>