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7A4B94" w14:textId="1ABE9F29" w:rsidR="006B2F86" w:rsidRDefault="00872EFF" w:rsidP="00E71FC3">
      <w:pPr>
        <w:pStyle w:val="NoSpacing"/>
      </w:pPr>
      <w:r>
        <w:rPr>
          <w:u w:val="single"/>
        </w:rPr>
        <w:t>sir John HUDSON</w:t>
      </w:r>
      <w:r>
        <w:t xml:space="preserve">  </w:t>
      </w:r>
      <w:proofErr w:type="gramStart"/>
      <w:r>
        <w:t xml:space="preserve">   (</w:t>
      </w:r>
      <w:proofErr w:type="gramEnd"/>
      <w:r>
        <w:t>d.1488)</w:t>
      </w:r>
    </w:p>
    <w:p w14:paraId="5F3F2BDF" w14:textId="21E7CC75" w:rsidR="00872EFF" w:rsidRDefault="00872EFF" w:rsidP="00E71FC3">
      <w:pPr>
        <w:pStyle w:val="NoSpacing"/>
      </w:pPr>
      <w:r>
        <w:t>of Pontefract, West Riding of Yorkshire. Chaplain.</w:t>
      </w:r>
    </w:p>
    <w:p w14:paraId="549B569F" w14:textId="6656F035" w:rsidR="00872EFF" w:rsidRDefault="00872EFF" w:rsidP="00E71FC3">
      <w:pPr>
        <w:pStyle w:val="NoSpacing"/>
      </w:pPr>
    </w:p>
    <w:p w14:paraId="304A0CB4" w14:textId="23D61B00" w:rsidR="00872EFF" w:rsidRDefault="00872EFF" w:rsidP="00E71FC3">
      <w:pPr>
        <w:pStyle w:val="NoSpacing"/>
      </w:pPr>
    </w:p>
    <w:p w14:paraId="67D69F05" w14:textId="6FF4CAB4" w:rsidR="00872EFF" w:rsidRDefault="00872EFF" w:rsidP="00E71FC3">
      <w:pPr>
        <w:pStyle w:val="NoSpacing"/>
      </w:pPr>
      <w:r>
        <w:t>21 Mar.1488</w:t>
      </w:r>
      <w:r>
        <w:tab/>
        <w:t>Administration of his lands and possessions was granted.  (W.Y.R. p.90)</w:t>
      </w:r>
    </w:p>
    <w:p w14:paraId="1D115CF2" w14:textId="3E2765A3" w:rsidR="00872EFF" w:rsidRDefault="00872EFF" w:rsidP="00E71FC3">
      <w:pPr>
        <w:pStyle w:val="NoSpacing"/>
      </w:pPr>
    </w:p>
    <w:p w14:paraId="08730120" w14:textId="3EFED31C" w:rsidR="00872EFF" w:rsidRDefault="00872EFF" w:rsidP="00E71FC3">
      <w:pPr>
        <w:pStyle w:val="NoSpacing"/>
      </w:pPr>
    </w:p>
    <w:p w14:paraId="50F5B2A3" w14:textId="2AB9551C" w:rsidR="00872EFF" w:rsidRPr="00872EFF" w:rsidRDefault="00872EFF" w:rsidP="00E71FC3">
      <w:pPr>
        <w:pStyle w:val="NoSpacing"/>
      </w:pPr>
      <w:r>
        <w:t>18 December 2018</w:t>
      </w:r>
      <w:bookmarkStart w:id="0" w:name="_GoBack"/>
      <w:bookmarkEnd w:id="0"/>
    </w:p>
    <w:sectPr w:rsidR="00872EFF" w:rsidRPr="00872EF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EBEEF58" w14:textId="77777777" w:rsidR="00872EFF" w:rsidRDefault="00872EFF" w:rsidP="00E71FC3">
      <w:pPr>
        <w:spacing w:after="0" w:line="240" w:lineRule="auto"/>
      </w:pPr>
      <w:r>
        <w:separator/>
      </w:r>
    </w:p>
  </w:endnote>
  <w:endnote w:type="continuationSeparator" w:id="0">
    <w:p w14:paraId="6CD51D0D" w14:textId="77777777" w:rsidR="00872EFF" w:rsidRDefault="00872EF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6A5CEC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3B2512C" w14:textId="77777777" w:rsidR="00872EFF" w:rsidRDefault="00872EFF" w:rsidP="00E71FC3">
      <w:pPr>
        <w:spacing w:after="0" w:line="240" w:lineRule="auto"/>
      </w:pPr>
      <w:r>
        <w:separator/>
      </w:r>
    </w:p>
  </w:footnote>
  <w:footnote w:type="continuationSeparator" w:id="0">
    <w:p w14:paraId="6C5BBE27" w14:textId="77777777" w:rsidR="00872EFF" w:rsidRDefault="00872EF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2EFF"/>
    <w:rsid w:val="001A7C09"/>
    <w:rsid w:val="00577BD5"/>
    <w:rsid w:val="00656CBA"/>
    <w:rsid w:val="006A1F77"/>
    <w:rsid w:val="00733BE7"/>
    <w:rsid w:val="00872EFF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5C1F89"/>
  <w15:chartTrackingRefBased/>
  <w15:docId w15:val="{DC573D8A-640D-4E46-A628-CCBF6474E4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27</Words>
  <Characters>158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2018-12-18T22:22:00Z</dcterms:created>
  <dcterms:modified xsi:type="dcterms:W3CDTF">2018-12-18T22:25:00Z</dcterms:modified>
</cp:coreProperties>
</file>