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9A" w:rsidRDefault="00CA2C9A" w:rsidP="00CA2C9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Thomas HUDSON</w:t>
      </w:r>
      <w:r>
        <w:rPr>
          <w:rFonts w:ascii="Bradley Hand ITC TT-Bold"/>
          <w:sz w:val="24"/>
          <w:szCs w:val="24"/>
        </w:rPr>
        <w:t xml:space="preserve">      (fl.1454)</w:t>
      </w:r>
    </w:p>
    <w:p w:rsidR="00CA2C9A" w:rsidRDefault="00CA2C9A" w:rsidP="00CA2C9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Mercer.</w:t>
      </w:r>
      <w:proofErr w:type="gramEnd"/>
    </w:p>
    <w:p w:rsidR="00CA2C9A" w:rsidRDefault="00CA2C9A" w:rsidP="00CA2C9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CA2C9A" w:rsidRDefault="00CA2C9A" w:rsidP="00CA2C9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CA2C9A" w:rsidRDefault="00CA2C9A" w:rsidP="00CA2C9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CA2C9A" w:rsidRDefault="00CA2C9A" w:rsidP="00CA2C9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CA2C9A" w:rsidRDefault="00CA2C9A" w:rsidP="00CA2C9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CA2C9A" w:rsidP="00CA2C9A">
      <w:pPr>
        <w:pStyle w:val="NoSpacing"/>
      </w:pPr>
      <w:r>
        <w:rPr>
          <w:rFonts w:ascii="Bradley Hand ITC TT-Bold"/>
        </w:rP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C9A" w:rsidRDefault="00CA2C9A" w:rsidP="00920DE3">
      <w:pPr>
        <w:spacing w:after="0" w:line="240" w:lineRule="auto"/>
      </w:pPr>
      <w:r>
        <w:separator/>
      </w:r>
    </w:p>
  </w:endnote>
  <w:endnote w:type="continuationSeparator" w:id="0">
    <w:p w:rsidR="00CA2C9A" w:rsidRDefault="00CA2C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C9A" w:rsidRDefault="00CA2C9A" w:rsidP="00920DE3">
      <w:pPr>
        <w:spacing w:after="0" w:line="240" w:lineRule="auto"/>
      </w:pPr>
      <w:r>
        <w:separator/>
      </w:r>
    </w:p>
  </w:footnote>
  <w:footnote w:type="continuationSeparator" w:id="0">
    <w:p w:rsidR="00CA2C9A" w:rsidRDefault="00CA2C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9A"/>
    <w:rsid w:val="00120749"/>
    <w:rsid w:val="00624CAE"/>
    <w:rsid w:val="00920DE3"/>
    <w:rsid w:val="00C009D8"/>
    <w:rsid w:val="00CA2C9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A2C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A2C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2014-04-27T19:36:00Z</dcterms:created>
  <dcterms:modified xsi:type="dcterms:W3CDTF">2014-04-27T19:36:00Z</dcterms:modified>
</cp:coreProperties>
</file>