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0FC" w:rsidRPr="00E77870" w:rsidRDefault="003D70FC" w:rsidP="003D70FC">
      <w:pPr>
        <w:pStyle w:val="NoSpacing"/>
      </w:pPr>
      <w:r w:rsidRPr="006E4C88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HUDSON</w:t>
      </w:r>
      <w:r w:rsidRPr="00E77870">
        <w:t xml:space="preserve">      (fl.14</w:t>
      </w:r>
      <w:r>
        <w:t>70</w:t>
      </w:r>
      <w:r w:rsidRPr="00E77870">
        <w:t>)</w:t>
      </w:r>
    </w:p>
    <w:p w:rsidR="003D70FC" w:rsidRDefault="003D70FC" w:rsidP="003D70FC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6E4C88">
        <w:rPr>
          <w:noProof/>
        </w:rPr>
        <w:t>Brother of the Order of Preachers</w:t>
      </w:r>
      <w:r>
        <w:t>.</w:t>
      </w:r>
    </w:p>
    <w:p w:rsidR="003D70FC" w:rsidRDefault="003D70FC" w:rsidP="003D70FC">
      <w:pPr>
        <w:pStyle w:val="NoSpacing"/>
      </w:pPr>
    </w:p>
    <w:p w:rsidR="003D70FC" w:rsidRDefault="003D70FC" w:rsidP="003D70FC">
      <w:pPr>
        <w:pStyle w:val="NoSpacing"/>
      </w:pPr>
    </w:p>
    <w:p w:rsidR="003D70FC" w:rsidRDefault="003D70FC" w:rsidP="003D70FC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191</w:t>
      </w:r>
      <w:r>
        <w:t>)</w:t>
      </w:r>
    </w:p>
    <w:p w:rsidR="003D70FC" w:rsidRDefault="003D70FC" w:rsidP="003D70FC">
      <w:pPr>
        <w:pStyle w:val="NoSpacing"/>
      </w:pPr>
    </w:p>
    <w:p w:rsidR="003D70FC" w:rsidRDefault="003D70FC" w:rsidP="003D70FC">
      <w:pPr>
        <w:pStyle w:val="NoSpacing"/>
      </w:pPr>
    </w:p>
    <w:p w:rsidR="00E47068" w:rsidRPr="00C009D8" w:rsidRDefault="003D70FC" w:rsidP="003D70FC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0FC" w:rsidRDefault="003D70FC" w:rsidP="00920DE3">
      <w:pPr>
        <w:spacing w:after="0" w:line="240" w:lineRule="auto"/>
      </w:pPr>
      <w:r>
        <w:separator/>
      </w:r>
    </w:p>
  </w:endnote>
  <w:endnote w:type="continuationSeparator" w:id="0">
    <w:p w:rsidR="003D70FC" w:rsidRDefault="003D70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0FC" w:rsidRDefault="003D70FC" w:rsidP="00920DE3">
      <w:pPr>
        <w:spacing w:after="0" w:line="240" w:lineRule="auto"/>
      </w:pPr>
      <w:r>
        <w:separator/>
      </w:r>
    </w:p>
  </w:footnote>
  <w:footnote w:type="continuationSeparator" w:id="0">
    <w:p w:rsidR="003D70FC" w:rsidRDefault="003D70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0FC"/>
    <w:rsid w:val="00120749"/>
    <w:rsid w:val="003D70F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2015-01-02T22:18:00Z</dcterms:created>
  <dcterms:modified xsi:type="dcterms:W3CDTF">2015-01-02T22:19:00Z</dcterms:modified>
</cp:coreProperties>
</file>