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CDDBD" w14:textId="3F7A151E" w:rsidR="006B2F86" w:rsidRDefault="001A12A0" w:rsidP="00E71FC3">
      <w:pPr>
        <w:pStyle w:val="NoSpacing"/>
      </w:pPr>
      <w:r>
        <w:rPr>
          <w:u w:val="single"/>
        </w:rPr>
        <w:t>Thomas HUDSON</w:t>
      </w:r>
      <w:r>
        <w:t xml:space="preserve">  </w:t>
      </w:r>
      <w:proofErr w:type="gramStart"/>
      <w:r>
        <w:t xml:space="preserve">   (</w:t>
      </w:r>
      <w:proofErr w:type="gramEnd"/>
      <w:r>
        <w:t>d.1476-7)</w:t>
      </w:r>
    </w:p>
    <w:p w14:paraId="4988EFB2" w14:textId="378E3DAB" w:rsidR="001A12A0" w:rsidRDefault="001A12A0" w:rsidP="00E71FC3">
      <w:pPr>
        <w:pStyle w:val="NoSpacing"/>
      </w:pPr>
      <w:r>
        <w:t xml:space="preserve">of </w:t>
      </w:r>
      <w:proofErr w:type="spellStart"/>
      <w:r>
        <w:t>Gisburn</w:t>
      </w:r>
      <w:proofErr w:type="spellEnd"/>
      <w:r>
        <w:t xml:space="preserve"> in Cleveland, North Riding of Yorkshire.</w:t>
      </w:r>
    </w:p>
    <w:p w14:paraId="66E0AAAD" w14:textId="54009BB8" w:rsidR="001A12A0" w:rsidRDefault="001A12A0" w:rsidP="00E71FC3">
      <w:pPr>
        <w:pStyle w:val="NoSpacing"/>
      </w:pPr>
    </w:p>
    <w:p w14:paraId="3662B8C3" w14:textId="0456DF4B" w:rsidR="001A12A0" w:rsidRDefault="001A12A0" w:rsidP="00E71FC3">
      <w:pPr>
        <w:pStyle w:val="NoSpacing"/>
      </w:pPr>
    </w:p>
    <w:p w14:paraId="13C0FA8B" w14:textId="23EC4F2E" w:rsidR="001A12A0" w:rsidRDefault="001A12A0" w:rsidP="00E71FC3">
      <w:pPr>
        <w:pStyle w:val="NoSpacing"/>
      </w:pPr>
      <w:r>
        <w:t>11 Jun.1476</w:t>
      </w:r>
      <w:r>
        <w:tab/>
      </w:r>
      <w:r>
        <w:t>He made his Will.  (W.Y.R. p.90)</w:t>
      </w:r>
    </w:p>
    <w:p w14:paraId="7DA8CA8C" w14:textId="77777777" w:rsidR="001A12A0" w:rsidRDefault="001A12A0" w:rsidP="001A12A0">
      <w:pPr>
        <w:pStyle w:val="NoSpacing"/>
      </w:pPr>
      <w:r>
        <w:t>27 Mar.1477</w:t>
      </w:r>
      <w:r>
        <w:tab/>
      </w:r>
      <w:r>
        <w:t>Probate of his Will. (ibid.)</w:t>
      </w:r>
    </w:p>
    <w:p w14:paraId="4F6F6B86" w14:textId="77777777" w:rsidR="001A12A0" w:rsidRDefault="001A12A0" w:rsidP="001A12A0">
      <w:pPr>
        <w:pStyle w:val="NoSpacing"/>
      </w:pPr>
    </w:p>
    <w:p w14:paraId="007CC787" w14:textId="77777777" w:rsidR="001A12A0" w:rsidRDefault="001A12A0" w:rsidP="001A12A0">
      <w:pPr>
        <w:pStyle w:val="NoSpacing"/>
      </w:pPr>
    </w:p>
    <w:p w14:paraId="4DFF4355" w14:textId="77777777" w:rsidR="001A12A0" w:rsidRDefault="001A12A0" w:rsidP="001A12A0">
      <w:pPr>
        <w:pStyle w:val="NoSpacing"/>
      </w:pPr>
      <w:r>
        <w:t>20 December 2018</w:t>
      </w:r>
    </w:p>
    <w:p w14:paraId="3BA666C3" w14:textId="0B87B745" w:rsidR="001A12A0" w:rsidRPr="001A12A0" w:rsidRDefault="001A12A0" w:rsidP="00E71FC3">
      <w:pPr>
        <w:pStyle w:val="NoSpacing"/>
      </w:pPr>
      <w:bookmarkStart w:id="0" w:name="_GoBack"/>
      <w:bookmarkEnd w:id="0"/>
    </w:p>
    <w:sectPr w:rsidR="001A12A0" w:rsidRPr="001A12A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16DB7A" w14:textId="77777777" w:rsidR="001A12A0" w:rsidRDefault="001A12A0" w:rsidP="00E71FC3">
      <w:pPr>
        <w:spacing w:after="0" w:line="240" w:lineRule="auto"/>
      </w:pPr>
      <w:r>
        <w:separator/>
      </w:r>
    </w:p>
  </w:endnote>
  <w:endnote w:type="continuationSeparator" w:id="0">
    <w:p w14:paraId="4029796C" w14:textId="77777777" w:rsidR="001A12A0" w:rsidRDefault="001A12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8C72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35547" w14:textId="77777777" w:rsidR="001A12A0" w:rsidRDefault="001A12A0" w:rsidP="00E71FC3">
      <w:pPr>
        <w:spacing w:after="0" w:line="240" w:lineRule="auto"/>
      </w:pPr>
      <w:r>
        <w:separator/>
      </w:r>
    </w:p>
  </w:footnote>
  <w:footnote w:type="continuationSeparator" w:id="0">
    <w:p w14:paraId="79D57163" w14:textId="77777777" w:rsidR="001A12A0" w:rsidRDefault="001A12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2A0"/>
    <w:rsid w:val="001A12A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734C4"/>
  <w15:chartTrackingRefBased/>
  <w15:docId w15:val="{C16A1EC1-FDE9-417F-BF06-B42A9DB1C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28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2018-12-20T22:20:00Z</dcterms:created>
  <dcterms:modified xsi:type="dcterms:W3CDTF">2018-12-20T22:22:00Z</dcterms:modified>
</cp:coreProperties>
</file>