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35B0D" w14:textId="77777777" w:rsidR="00053AE1" w:rsidRDefault="00053AE1" w:rsidP="00053AE1">
      <w:pPr>
        <w:pStyle w:val="NoSpacing"/>
      </w:pPr>
      <w:r>
        <w:rPr>
          <w:u w:val="single"/>
        </w:rPr>
        <w:t>Thomas HUDSON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3488F364" w14:textId="27F480AC" w:rsidR="00053AE1" w:rsidRDefault="00053AE1" w:rsidP="00053AE1">
      <w:pPr>
        <w:pStyle w:val="NoSpacing"/>
      </w:pPr>
      <w:r>
        <w:t xml:space="preserve">of </w:t>
      </w:r>
      <w:proofErr w:type="spellStart"/>
      <w:r>
        <w:t>B</w:t>
      </w:r>
      <w:r>
        <w:t>arnby</w:t>
      </w:r>
      <w:proofErr w:type="spellEnd"/>
      <w:r>
        <w:t>.</w:t>
      </w:r>
      <w:bookmarkStart w:id="0" w:name="_GoBack"/>
      <w:bookmarkEnd w:id="0"/>
    </w:p>
    <w:p w14:paraId="04EE0BF0" w14:textId="77777777" w:rsidR="00053AE1" w:rsidRDefault="00053AE1" w:rsidP="00053AE1">
      <w:pPr>
        <w:pStyle w:val="NoSpacing"/>
      </w:pPr>
    </w:p>
    <w:p w14:paraId="3B4CAA0A" w14:textId="77777777" w:rsidR="00053AE1" w:rsidRDefault="00053AE1" w:rsidP="00053AE1">
      <w:pPr>
        <w:pStyle w:val="NoSpacing"/>
      </w:pPr>
    </w:p>
    <w:p w14:paraId="07240FC9" w14:textId="77777777" w:rsidR="00053AE1" w:rsidRDefault="00053AE1" w:rsidP="00053AE1">
      <w:pPr>
        <w:pStyle w:val="NoSpacing"/>
      </w:pPr>
      <w:r>
        <w:t>23 Dec.1475</w:t>
      </w:r>
      <w:r>
        <w:tab/>
        <w:t>He was ordained acolyte in the conventual church of Holy Trinity in</w:t>
      </w:r>
    </w:p>
    <w:p w14:paraId="0D7E56CF" w14:textId="77777777" w:rsidR="00053AE1" w:rsidRDefault="00053AE1" w:rsidP="00053AE1">
      <w:pPr>
        <w:pStyle w:val="NoSpacing"/>
      </w:pPr>
      <w:r>
        <w:tab/>
      </w:r>
      <w:r>
        <w:tab/>
        <w:t>York by William Egremont, Bishop of Dromore(q.v.).</w:t>
      </w:r>
    </w:p>
    <w:p w14:paraId="42D4ECEF" w14:textId="77777777" w:rsidR="00053AE1" w:rsidRDefault="00053AE1" w:rsidP="00053AE1">
      <w:pPr>
        <w:pStyle w:val="NoSpacing"/>
      </w:pPr>
      <w:r>
        <w:tab/>
      </w:r>
      <w:r>
        <w:tab/>
        <w:t>(“York Clergy Ordinations 1475-1500” ed. David M. Smith p.9)</w:t>
      </w:r>
    </w:p>
    <w:p w14:paraId="7D926D54" w14:textId="77777777" w:rsidR="00053AE1" w:rsidRDefault="00053AE1" w:rsidP="00053AE1">
      <w:pPr>
        <w:pStyle w:val="NoSpacing"/>
      </w:pPr>
    </w:p>
    <w:p w14:paraId="75792DEB" w14:textId="77777777" w:rsidR="00053AE1" w:rsidRDefault="00053AE1" w:rsidP="00053AE1">
      <w:pPr>
        <w:pStyle w:val="NoSpacing"/>
      </w:pPr>
    </w:p>
    <w:p w14:paraId="44E37AB2" w14:textId="77777777" w:rsidR="00053AE1" w:rsidRDefault="00053AE1" w:rsidP="00053AE1">
      <w:pPr>
        <w:pStyle w:val="NoSpacing"/>
      </w:pPr>
      <w:r>
        <w:t>7 April 2019</w:t>
      </w:r>
    </w:p>
    <w:p w14:paraId="753E5371" w14:textId="66821873" w:rsidR="006B2F86" w:rsidRPr="00053AE1" w:rsidRDefault="00053AE1" w:rsidP="00E71FC3">
      <w:pPr>
        <w:pStyle w:val="NoSpacing"/>
      </w:pPr>
    </w:p>
    <w:sectPr w:rsidR="006B2F86" w:rsidRPr="00053A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DD265" w14:textId="77777777" w:rsidR="00053AE1" w:rsidRDefault="00053AE1" w:rsidP="00E71FC3">
      <w:pPr>
        <w:spacing w:after="0" w:line="240" w:lineRule="auto"/>
      </w:pPr>
      <w:r>
        <w:separator/>
      </w:r>
    </w:p>
  </w:endnote>
  <w:endnote w:type="continuationSeparator" w:id="0">
    <w:p w14:paraId="21D9A326" w14:textId="77777777" w:rsidR="00053AE1" w:rsidRDefault="00053A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CD9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591E9" w14:textId="77777777" w:rsidR="00053AE1" w:rsidRDefault="00053AE1" w:rsidP="00E71FC3">
      <w:pPr>
        <w:spacing w:after="0" w:line="240" w:lineRule="auto"/>
      </w:pPr>
      <w:r>
        <w:separator/>
      </w:r>
    </w:p>
  </w:footnote>
  <w:footnote w:type="continuationSeparator" w:id="0">
    <w:p w14:paraId="40284710" w14:textId="77777777" w:rsidR="00053AE1" w:rsidRDefault="00053A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AE1"/>
    <w:rsid w:val="00053AE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01FCB"/>
  <w15:chartTrackingRefBased/>
  <w15:docId w15:val="{FB502A1A-33D2-493F-AB68-E9B69E68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2019-04-07T20:10:00Z</dcterms:created>
  <dcterms:modified xsi:type="dcterms:W3CDTF">2019-04-07T20:12:00Z</dcterms:modified>
</cp:coreProperties>
</file>