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76E09" w14:textId="364727D2" w:rsidR="006B2F86" w:rsidRDefault="00550718" w:rsidP="00E71FC3">
      <w:pPr>
        <w:pStyle w:val="NoSpacing"/>
      </w:pPr>
      <w:r>
        <w:rPr>
          <w:u w:val="single"/>
        </w:rPr>
        <w:t>Thomas HUDSON</w:t>
      </w:r>
      <w:r>
        <w:t xml:space="preserve">   </w:t>
      </w:r>
      <w:proofErr w:type="gramStart"/>
      <w:r>
        <w:t xml:space="preserve">   (</w:t>
      </w:r>
      <w:proofErr w:type="gramEnd"/>
      <w:r>
        <w:t>d.1510)</w:t>
      </w:r>
    </w:p>
    <w:p w14:paraId="62CF818C" w14:textId="0C65D056" w:rsidR="00550718" w:rsidRDefault="00550718" w:rsidP="00E71FC3">
      <w:pPr>
        <w:pStyle w:val="NoSpacing"/>
      </w:pPr>
      <w:r>
        <w:t xml:space="preserve">buried in </w:t>
      </w:r>
      <w:proofErr w:type="spellStart"/>
      <w:r>
        <w:t>Raskelf</w:t>
      </w:r>
      <w:proofErr w:type="spellEnd"/>
      <w:r>
        <w:t>.</w:t>
      </w:r>
    </w:p>
    <w:p w14:paraId="38F621D9" w14:textId="557D5AEC" w:rsidR="00550718" w:rsidRDefault="00550718" w:rsidP="00E71FC3">
      <w:pPr>
        <w:pStyle w:val="NoSpacing"/>
      </w:pPr>
    </w:p>
    <w:p w14:paraId="4515E873" w14:textId="74836003" w:rsidR="00550718" w:rsidRDefault="00550718" w:rsidP="00E71FC3">
      <w:pPr>
        <w:pStyle w:val="NoSpacing"/>
      </w:pPr>
    </w:p>
    <w:p w14:paraId="6F0743EE" w14:textId="7D0BBD54" w:rsidR="00550718" w:rsidRDefault="00550718" w:rsidP="00E71FC3">
      <w:pPr>
        <w:pStyle w:val="NoSpacing"/>
      </w:pPr>
      <w:r>
        <w:t xml:space="preserve">  5 Mar.1510</w:t>
      </w:r>
      <w:r>
        <w:tab/>
      </w:r>
      <w:r>
        <w:t>He made his Will.  (W.Y.R. p.90)</w:t>
      </w:r>
    </w:p>
    <w:p w14:paraId="4723E18C" w14:textId="77777777" w:rsidR="00550718" w:rsidRDefault="00550718" w:rsidP="00550718">
      <w:pPr>
        <w:pStyle w:val="NoSpacing"/>
      </w:pPr>
      <w:r>
        <w:t>23 Mar.</w:t>
      </w:r>
      <w:r>
        <w:tab/>
      </w:r>
      <w:r>
        <w:t>Probate of his Will. (ibid.)</w:t>
      </w:r>
    </w:p>
    <w:p w14:paraId="4690A0AF" w14:textId="77777777" w:rsidR="00550718" w:rsidRDefault="00550718" w:rsidP="00550718">
      <w:pPr>
        <w:pStyle w:val="NoSpacing"/>
      </w:pPr>
    </w:p>
    <w:p w14:paraId="357137D6" w14:textId="77777777" w:rsidR="00550718" w:rsidRDefault="00550718" w:rsidP="00550718">
      <w:pPr>
        <w:pStyle w:val="NoSpacing"/>
      </w:pPr>
    </w:p>
    <w:p w14:paraId="5377D38C" w14:textId="77777777" w:rsidR="00550718" w:rsidRDefault="00550718" w:rsidP="00550718">
      <w:pPr>
        <w:pStyle w:val="NoSpacing"/>
      </w:pPr>
      <w:r>
        <w:t>20 December 2018</w:t>
      </w:r>
    </w:p>
    <w:p w14:paraId="466B2C76" w14:textId="4515BF06" w:rsidR="00550718" w:rsidRDefault="00550718" w:rsidP="00E71FC3">
      <w:pPr>
        <w:pStyle w:val="NoSpacing"/>
      </w:pPr>
      <w:bookmarkStart w:id="0" w:name="_GoBack"/>
      <w:bookmarkEnd w:id="0"/>
    </w:p>
    <w:p w14:paraId="4D9B3DCD" w14:textId="77777777" w:rsidR="00550718" w:rsidRPr="00550718" w:rsidRDefault="00550718" w:rsidP="00E71FC3">
      <w:pPr>
        <w:pStyle w:val="NoSpacing"/>
      </w:pPr>
    </w:p>
    <w:sectPr w:rsidR="00550718" w:rsidRPr="005507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4FBBA" w14:textId="77777777" w:rsidR="00550718" w:rsidRDefault="00550718" w:rsidP="00E71FC3">
      <w:pPr>
        <w:spacing w:after="0" w:line="240" w:lineRule="auto"/>
      </w:pPr>
      <w:r>
        <w:separator/>
      </w:r>
    </w:p>
  </w:endnote>
  <w:endnote w:type="continuationSeparator" w:id="0">
    <w:p w14:paraId="6BD10ED5" w14:textId="77777777" w:rsidR="00550718" w:rsidRDefault="005507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4B8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746D0" w14:textId="77777777" w:rsidR="00550718" w:rsidRDefault="00550718" w:rsidP="00E71FC3">
      <w:pPr>
        <w:spacing w:after="0" w:line="240" w:lineRule="auto"/>
      </w:pPr>
      <w:r>
        <w:separator/>
      </w:r>
    </w:p>
  </w:footnote>
  <w:footnote w:type="continuationSeparator" w:id="0">
    <w:p w14:paraId="671FDA91" w14:textId="77777777" w:rsidR="00550718" w:rsidRDefault="005507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18"/>
    <w:rsid w:val="001A7C09"/>
    <w:rsid w:val="0055071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7F63D"/>
  <w15:chartTrackingRefBased/>
  <w15:docId w15:val="{E31D83D5-3E2B-4AF4-92D1-053D70E1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2018-12-20T22:26:00Z</dcterms:created>
  <dcterms:modified xsi:type="dcterms:W3CDTF">2018-12-20T22:27:00Z</dcterms:modified>
</cp:coreProperties>
</file>