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90B04" w:rsidP="00E71FC3">
      <w:pPr>
        <w:pStyle w:val="NoSpacing"/>
      </w:pPr>
      <w:r>
        <w:rPr>
          <w:u w:val="single"/>
        </w:rPr>
        <w:t>Thomas HUDSON</w:t>
      </w:r>
      <w:bookmarkStart w:id="0" w:name="_GoBack"/>
      <w:bookmarkEnd w:id="0"/>
      <w:r w:rsidR="00006C9E">
        <w:t xml:space="preserve">         (b.ca.1398)</w:t>
      </w:r>
    </w:p>
    <w:p w:rsidR="00006C9E" w:rsidRDefault="00006C9E" w:rsidP="00E71FC3">
      <w:pPr>
        <w:pStyle w:val="NoSpacing"/>
      </w:pPr>
    </w:p>
    <w:p w:rsidR="00006C9E" w:rsidRDefault="00006C9E" w:rsidP="00E71FC3">
      <w:pPr>
        <w:pStyle w:val="NoSpacing"/>
      </w:pPr>
    </w:p>
    <w:p w:rsidR="00006C9E" w:rsidRDefault="00006C9E" w:rsidP="00E71FC3">
      <w:pPr>
        <w:pStyle w:val="NoSpacing"/>
      </w:pPr>
      <w:r>
        <w:t>Son of Richard Hudson of Skelton, Cumberland.</w:t>
      </w:r>
    </w:p>
    <w:p w:rsidR="00006C9E" w:rsidRDefault="00006C9E" w:rsidP="00E71FC3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25-21)</w:t>
      </w:r>
    </w:p>
    <w:p w:rsidR="00006C9E" w:rsidRDefault="00006C9E" w:rsidP="00E71FC3">
      <w:pPr>
        <w:pStyle w:val="NoSpacing"/>
      </w:pPr>
    </w:p>
    <w:p w:rsidR="00006C9E" w:rsidRDefault="00006C9E" w:rsidP="00E71FC3">
      <w:pPr>
        <w:pStyle w:val="NoSpacing"/>
      </w:pPr>
    </w:p>
    <w:p w:rsidR="00006C9E" w:rsidRDefault="00006C9E" w:rsidP="00E71FC3">
      <w:pPr>
        <w:pStyle w:val="NoSpacing"/>
      </w:pPr>
      <w:r>
        <w:t>12 Jan.1411</w:t>
      </w:r>
      <w:r>
        <w:tab/>
        <w:t>His father died.   (ibid.)</w:t>
      </w:r>
    </w:p>
    <w:p w:rsidR="00006C9E" w:rsidRDefault="00006C9E" w:rsidP="00E71FC3">
      <w:pPr>
        <w:pStyle w:val="NoSpacing"/>
      </w:pPr>
    </w:p>
    <w:p w:rsidR="00006C9E" w:rsidRDefault="00006C9E" w:rsidP="00E71FC3">
      <w:pPr>
        <w:pStyle w:val="NoSpacing"/>
      </w:pPr>
    </w:p>
    <w:p w:rsidR="00006C9E" w:rsidRPr="00006C9E" w:rsidRDefault="00006C9E" w:rsidP="00E71FC3">
      <w:pPr>
        <w:pStyle w:val="NoSpacing"/>
      </w:pPr>
      <w:r>
        <w:t>19 June 2017</w:t>
      </w:r>
    </w:p>
    <w:sectPr w:rsidR="00006C9E" w:rsidRPr="00006C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C9E" w:rsidRDefault="00006C9E" w:rsidP="00E71FC3">
      <w:pPr>
        <w:spacing w:after="0" w:line="240" w:lineRule="auto"/>
      </w:pPr>
      <w:r>
        <w:separator/>
      </w:r>
    </w:p>
  </w:endnote>
  <w:endnote w:type="continuationSeparator" w:id="0">
    <w:p w:rsidR="00006C9E" w:rsidRDefault="00006C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C9E" w:rsidRDefault="00006C9E" w:rsidP="00E71FC3">
      <w:pPr>
        <w:spacing w:after="0" w:line="240" w:lineRule="auto"/>
      </w:pPr>
      <w:r>
        <w:separator/>
      </w:r>
    </w:p>
  </w:footnote>
  <w:footnote w:type="continuationSeparator" w:id="0">
    <w:p w:rsidR="00006C9E" w:rsidRDefault="00006C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C9E"/>
    <w:rsid w:val="00006C9E"/>
    <w:rsid w:val="001A7C09"/>
    <w:rsid w:val="00490B0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01EEB"/>
  <w15:chartTrackingRefBased/>
  <w15:docId w15:val="{C257C34F-C8F1-44BD-AF3B-073BA65A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2017-06-19T19:41:00Z</dcterms:created>
  <dcterms:modified xsi:type="dcterms:W3CDTF">2017-06-19T19:44:00Z</dcterms:modified>
</cp:coreProperties>
</file>