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4518C" w14:textId="77777777" w:rsidR="002858EA" w:rsidRDefault="002858EA" w:rsidP="002858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HUDSON</w:t>
      </w:r>
      <w:r>
        <w:rPr>
          <w:rFonts w:ascii="Times New Roman" w:hAnsi="Times New Roman" w:cs="Times New Roman"/>
        </w:rPr>
        <w:t xml:space="preserve">        (fl.1483)</w:t>
      </w:r>
    </w:p>
    <w:p w14:paraId="642939C1" w14:textId="77777777" w:rsidR="002858EA" w:rsidRDefault="002858EA" w:rsidP="002858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Askham</w:t>
      </w:r>
      <w:proofErr w:type="spellEnd"/>
      <w:r>
        <w:rPr>
          <w:rFonts w:ascii="Times New Roman" w:hAnsi="Times New Roman" w:cs="Times New Roman"/>
        </w:rPr>
        <w:t>, Westmoreland. Husbandman.</w:t>
      </w:r>
    </w:p>
    <w:p w14:paraId="1C998F69" w14:textId="77777777" w:rsidR="002858EA" w:rsidRDefault="002858EA" w:rsidP="002858EA">
      <w:pPr>
        <w:rPr>
          <w:rFonts w:ascii="Times New Roman" w:hAnsi="Times New Roman" w:cs="Times New Roman"/>
        </w:rPr>
      </w:pPr>
    </w:p>
    <w:p w14:paraId="4A1F7102" w14:textId="77777777" w:rsidR="002858EA" w:rsidRDefault="002858EA" w:rsidP="002858EA">
      <w:pPr>
        <w:rPr>
          <w:rFonts w:ascii="Times New Roman" w:hAnsi="Times New Roman" w:cs="Times New Roman"/>
        </w:rPr>
      </w:pPr>
    </w:p>
    <w:p w14:paraId="333F269B" w14:textId="77777777" w:rsidR="002858EA" w:rsidRDefault="002858EA" w:rsidP="002858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Margaret </w:t>
      </w:r>
      <w:proofErr w:type="spellStart"/>
      <w:r>
        <w:rPr>
          <w:rFonts w:ascii="Times New Roman" w:hAnsi="Times New Roman" w:cs="Times New Roman"/>
        </w:rPr>
        <w:t>Clyfford</w:t>
      </w:r>
      <w:proofErr w:type="spellEnd"/>
      <w:r>
        <w:rPr>
          <w:rFonts w:ascii="Times New Roman" w:hAnsi="Times New Roman" w:cs="Times New Roman"/>
        </w:rPr>
        <w:t>(q.v.) brought a plaint of trespass and taking against him</w:t>
      </w:r>
    </w:p>
    <w:p w14:paraId="18B8C9B9" w14:textId="77777777" w:rsidR="002858EA" w:rsidRDefault="002858EA" w:rsidP="002858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9 others.</w:t>
      </w:r>
    </w:p>
    <w:p w14:paraId="041F87A4" w14:textId="77777777" w:rsidR="002858EA" w:rsidRDefault="002858EA" w:rsidP="002858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8A3525A" w14:textId="77777777" w:rsidR="002858EA" w:rsidRDefault="002858EA" w:rsidP="002858EA">
      <w:pPr>
        <w:rPr>
          <w:rFonts w:ascii="Times New Roman" w:hAnsi="Times New Roman" w:cs="Times New Roman"/>
        </w:rPr>
      </w:pPr>
    </w:p>
    <w:p w14:paraId="3C9B343E" w14:textId="77777777" w:rsidR="002858EA" w:rsidRDefault="002858EA" w:rsidP="002858EA">
      <w:pPr>
        <w:rPr>
          <w:rFonts w:ascii="Times New Roman" w:hAnsi="Times New Roman" w:cs="Times New Roman"/>
        </w:rPr>
      </w:pPr>
    </w:p>
    <w:p w14:paraId="292FF76E" w14:textId="77777777" w:rsidR="002858EA" w:rsidRDefault="002858EA" w:rsidP="002858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July 2019</w:t>
      </w:r>
    </w:p>
    <w:p w14:paraId="61CACE15" w14:textId="77777777" w:rsidR="006B2F86" w:rsidRPr="00E71FC3" w:rsidRDefault="002858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3DF25" w14:textId="77777777" w:rsidR="002858EA" w:rsidRDefault="002858EA" w:rsidP="00E71FC3">
      <w:r>
        <w:separator/>
      </w:r>
    </w:p>
  </w:endnote>
  <w:endnote w:type="continuationSeparator" w:id="0">
    <w:p w14:paraId="01251B5A" w14:textId="77777777" w:rsidR="002858EA" w:rsidRDefault="002858E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194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0F1CB" w14:textId="77777777" w:rsidR="002858EA" w:rsidRDefault="002858EA" w:rsidP="00E71FC3">
      <w:r>
        <w:separator/>
      </w:r>
    </w:p>
  </w:footnote>
  <w:footnote w:type="continuationSeparator" w:id="0">
    <w:p w14:paraId="4F661AC3" w14:textId="77777777" w:rsidR="002858EA" w:rsidRDefault="002858E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8EA"/>
    <w:rsid w:val="001A7C09"/>
    <w:rsid w:val="002858E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4426C"/>
  <w15:chartTrackingRefBased/>
  <w15:docId w15:val="{6DFA9C2F-25CB-45A6-B69A-CC97A6B6B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8E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2019-07-28T19:06:00Z</dcterms:created>
  <dcterms:modified xsi:type="dcterms:W3CDTF">2019-07-28T19:06:00Z</dcterms:modified>
</cp:coreProperties>
</file>