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30E0D" w14:textId="6D351C63" w:rsidR="006B2F86" w:rsidRDefault="001C4FC5" w:rsidP="00E71FC3">
      <w:pPr>
        <w:pStyle w:val="NoSpacing"/>
      </w:pPr>
      <w:r>
        <w:rPr>
          <w:u w:val="single"/>
        </w:rPr>
        <w:t>Robert HUDSON</w:t>
      </w:r>
      <w:r>
        <w:t xml:space="preserve">  </w:t>
      </w:r>
      <w:proofErr w:type="gramStart"/>
      <w:r>
        <w:t xml:space="preserve">   (</w:t>
      </w:r>
      <w:proofErr w:type="gramEnd"/>
      <w:r>
        <w:t>d.1505-6)</w:t>
      </w:r>
    </w:p>
    <w:p w14:paraId="298F02B1" w14:textId="2659F72B" w:rsidR="001C4FC5" w:rsidRDefault="001C4FC5" w:rsidP="00E71FC3">
      <w:pPr>
        <w:pStyle w:val="NoSpacing"/>
      </w:pPr>
      <w:r>
        <w:t xml:space="preserve">buried in </w:t>
      </w:r>
      <w:proofErr w:type="spellStart"/>
      <w:r>
        <w:t>Campsall</w:t>
      </w:r>
      <w:proofErr w:type="spellEnd"/>
      <w:r>
        <w:t>.</w:t>
      </w:r>
    </w:p>
    <w:p w14:paraId="646BE8B6" w14:textId="1ACB81E2" w:rsidR="001C4FC5" w:rsidRDefault="001C4FC5" w:rsidP="00E71FC3">
      <w:pPr>
        <w:pStyle w:val="NoSpacing"/>
      </w:pPr>
    </w:p>
    <w:p w14:paraId="0C4286EF" w14:textId="6F3F2B67" w:rsidR="001C4FC5" w:rsidRDefault="001C4FC5" w:rsidP="00E71FC3">
      <w:pPr>
        <w:pStyle w:val="NoSpacing"/>
      </w:pPr>
    </w:p>
    <w:p w14:paraId="6571118A" w14:textId="35607122" w:rsidR="001C4FC5" w:rsidRDefault="001C4FC5" w:rsidP="00E71FC3">
      <w:pPr>
        <w:pStyle w:val="NoSpacing"/>
      </w:pPr>
      <w:r>
        <w:t>12 Dec.1505</w:t>
      </w:r>
      <w:r>
        <w:tab/>
        <w:t>He made his Will.  (W.Y.R. p.90)</w:t>
      </w:r>
    </w:p>
    <w:p w14:paraId="4FE10290" w14:textId="2909EC24" w:rsidR="001C4FC5" w:rsidRDefault="001C4FC5" w:rsidP="00E71FC3">
      <w:pPr>
        <w:pStyle w:val="NoSpacing"/>
      </w:pPr>
      <w:r>
        <w:t>20 Jan.1506</w:t>
      </w:r>
      <w:r>
        <w:tab/>
        <w:t>Probate of his Will. (ibid.)</w:t>
      </w:r>
    </w:p>
    <w:p w14:paraId="7CB4F5BE" w14:textId="454483F7" w:rsidR="001C4FC5" w:rsidRDefault="001C4FC5" w:rsidP="00E71FC3">
      <w:pPr>
        <w:pStyle w:val="NoSpacing"/>
      </w:pPr>
    </w:p>
    <w:p w14:paraId="70878401" w14:textId="19DFFC13" w:rsidR="001C4FC5" w:rsidRDefault="001C4FC5" w:rsidP="00E71FC3">
      <w:pPr>
        <w:pStyle w:val="NoSpacing"/>
      </w:pPr>
    </w:p>
    <w:p w14:paraId="40D612FC" w14:textId="6848C433" w:rsidR="001C4FC5" w:rsidRPr="001C4FC5" w:rsidRDefault="001C4FC5" w:rsidP="00E71FC3">
      <w:pPr>
        <w:pStyle w:val="NoSpacing"/>
      </w:pPr>
      <w:r>
        <w:t>20 December 2018</w:t>
      </w:r>
      <w:bookmarkStart w:id="0" w:name="_GoBack"/>
      <w:bookmarkEnd w:id="0"/>
    </w:p>
    <w:sectPr w:rsidR="001C4FC5" w:rsidRPr="001C4F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61435" w14:textId="77777777" w:rsidR="001C4FC5" w:rsidRDefault="001C4FC5" w:rsidP="00E71FC3">
      <w:pPr>
        <w:spacing w:after="0" w:line="240" w:lineRule="auto"/>
      </w:pPr>
      <w:r>
        <w:separator/>
      </w:r>
    </w:p>
  </w:endnote>
  <w:endnote w:type="continuationSeparator" w:id="0">
    <w:p w14:paraId="563F1219" w14:textId="77777777" w:rsidR="001C4FC5" w:rsidRDefault="001C4F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912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EC378" w14:textId="77777777" w:rsidR="001C4FC5" w:rsidRDefault="001C4FC5" w:rsidP="00E71FC3">
      <w:pPr>
        <w:spacing w:after="0" w:line="240" w:lineRule="auto"/>
      </w:pPr>
      <w:r>
        <w:separator/>
      </w:r>
    </w:p>
  </w:footnote>
  <w:footnote w:type="continuationSeparator" w:id="0">
    <w:p w14:paraId="6D83174F" w14:textId="77777777" w:rsidR="001C4FC5" w:rsidRDefault="001C4F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C5"/>
    <w:rsid w:val="001A7C09"/>
    <w:rsid w:val="001C4F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B419D"/>
  <w15:chartTrackingRefBased/>
  <w15:docId w15:val="{E97B2B69-17E1-431B-BA97-A907E447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2018-12-20T22:15:00Z</dcterms:created>
  <dcterms:modified xsi:type="dcterms:W3CDTF">2018-12-20T22:17:00Z</dcterms:modified>
</cp:coreProperties>
</file>