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F1E444" w14:textId="57B6F1D4" w:rsidR="006B2F86" w:rsidRDefault="006B682C" w:rsidP="00E71FC3">
      <w:pPr>
        <w:pStyle w:val="NoSpacing"/>
      </w:pPr>
      <w:r>
        <w:rPr>
          <w:u w:val="single"/>
        </w:rPr>
        <w:t>Richard HUDSON</w:t>
      </w:r>
      <w:r>
        <w:t xml:space="preserve">  </w:t>
      </w:r>
      <w:proofErr w:type="gramStart"/>
      <w:r>
        <w:t xml:space="preserve">   (</w:t>
      </w:r>
      <w:proofErr w:type="gramEnd"/>
      <w:r>
        <w:t>d.1432)</w:t>
      </w:r>
    </w:p>
    <w:p w14:paraId="20683DFD" w14:textId="12FF1AA0" w:rsidR="006B682C" w:rsidRDefault="006B682C" w:rsidP="00E71FC3">
      <w:pPr>
        <w:pStyle w:val="NoSpacing"/>
      </w:pPr>
      <w:r>
        <w:t>of York. Woolman.</w:t>
      </w:r>
    </w:p>
    <w:p w14:paraId="5FAD1CAD" w14:textId="0F320DAA" w:rsidR="006B682C" w:rsidRDefault="006B682C" w:rsidP="00E71FC3">
      <w:pPr>
        <w:pStyle w:val="NoSpacing"/>
      </w:pPr>
    </w:p>
    <w:p w14:paraId="0E42ED0E" w14:textId="388CF1B3" w:rsidR="006B682C" w:rsidRDefault="006B682C" w:rsidP="00E71FC3">
      <w:pPr>
        <w:pStyle w:val="NoSpacing"/>
      </w:pPr>
    </w:p>
    <w:p w14:paraId="12214209" w14:textId="0B285DA1" w:rsidR="006B682C" w:rsidRDefault="006B682C" w:rsidP="00E71FC3">
      <w:pPr>
        <w:pStyle w:val="NoSpacing"/>
      </w:pPr>
      <w:r>
        <w:t>13 Jul.1432</w:t>
      </w:r>
      <w:r>
        <w:tab/>
        <w:t>He made his Will.  (W.Y.R. p.90)</w:t>
      </w:r>
    </w:p>
    <w:p w14:paraId="269C95EC" w14:textId="42906C17" w:rsidR="006B682C" w:rsidRDefault="006B682C" w:rsidP="00E71FC3">
      <w:pPr>
        <w:pStyle w:val="NoSpacing"/>
      </w:pPr>
      <w:r>
        <w:t>27 Jul.</w:t>
      </w:r>
      <w:r>
        <w:tab/>
      </w:r>
      <w:r>
        <w:tab/>
        <w:t>Probate of his Will.  (ibid.)</w:t>
      </w:r>
    </w:p>
    <w:p w14:paraId="398F8041" w14:textId="5138058B" w:rsidR="006B682C" w:rsidRDefault="006B682C" w:rsidP="00E71FC3">
      <w:pPr>
        <w:pStyle w:val="NoSpacing"/>
      </w:pPr>
    </w:p>
    <w:p w14:paraId="6D398DB8" w14:textId="53FEBF15" w:rsidR="006B682C" w:rsidRDefault="006B682C" w:rsidP="00E71FC3">
      <w:pPr>
        <w:pStyle w:val="NoSpacing"/>
      </w:pPr>
    </w:p>
    <w:p w14:paraId="6EF5708D" w14:textId="3615B671" w:rsidR="006B682C" w:rsidRPr="006B682C" w:rsidRDefault="006B682C" w:rsidP="00E71FC3">
      <w:pPr>
        <w:pStyle w:val="NoSpacing"/>
      </w:pPr>
      <w:r>
        <w:t>20 December 2018</w:t>
      </w:r>
      <w:bookmarkStart w:id="0" w:name="_GoBack"/>
      <w:bookmarkEnd w:id="0"/>
    </w:p>
    <w:sectPr w:rsidR="006B682C" w:rsidRPr="006B682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206C4F" w14:textId="77777777" w:rsidR="006B682C" w:rsidRDefault="006B682C" w:rsidP="00E71FC3">
      <w:pPr>
        <w:spacing w:after="0" w:line="240" w:lineRule="auto"/>
      </w:pPr>
      <w:r>
        <w:separator/>
      </w:r>
    </w:p>
  </w:endnote>
  <w:endnote w:type="continuationSeparator" w:id="0">
    <w:p w14:paraId="346A104C" w14:textId="77777777" w:rsidR="006B682C" w:rsidRDefault="006B682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C68C5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CECD4F" w14:textId="77777777" w:rsidR="006B682C" w:rsidRDefault="006B682C" w:rsidP="00E71FC3">
      <w:pPr>
        <w:spacing w:after="0" w:line="240" w:lineRule="auto"/>
      </w:pPr>
      <w:r>
        <w:separator/>
      </w:r>
    </w:p>
  </w:footnote>
  <w:footnote w:type="continuationSeparator" w:id="0">
    <w:p w14:paraId="51FFC428" w14:textId="77777777" w:rsidR="006B682C" w:rsidRDefault="006B682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82C"/>
    <w:rsid w:val="001A7C09"/>
    <w:rsid w:val="00577BD5"/>
    <w:rsid w:val="00656CBA"/>
    <w:rsid w:val="006A1F77"/>
    <w:rsid w:val="006B682C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6B28C0"/>
  <w15:chartTrackingRefBased/>
  <w15:docId w15:val="{922255AA-B56A-4214-9314-79E7B5CED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2018-12-20T22:10:00Z</dcterms:created>
  <dcterms:modified xsi:type="dcterms:W3CDTF">2018-12-20T22:15:00Z</dcterms:modified>
</cp:coreProperties>
</file>