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1F101" w14:textId="7419716C" w:rsidR="006B2F86" w:rsidRDefault="00D53D27" w:rsidP="00E71FC3">
      <w:pPr>
        <w:pStyle w:val="NoSpacing"/>
      </w:pPr>
      <w:r>
        <w:rPr>
          <w:u w:val="single"/>
        </w:rPr>
        <w:t>Peter HUDSON</w:t>
      </w:r>
      <w:r>
        <w:t xml:space="preserve">  </w:t>
      </w:r>
      <w:proofErr w:type="gramStart"/>
      <w:r>
        <w:t xml:space="preserve">   (</w:t>
      </w:r>
      <w:proofErr w:type="gramEnd"/>
      <w:r>
        <w:t>d.1497)</w:t>
      </w:r>
    </w:p>
    <w:p w14:paraId="0F213B3E" w14:textId="13128787" w:rsidR="00D53D27" w:rsidRDefault="00D53D27" w:rsidP="00E71FC3">
      <w:pPr>
        <w:pStyle w:val="NoSpacing"/>
      </w:pPr>
      <w:r>
        <w:t>buried in Danby.</w:t>
      </w:r>
    </w:p>
    <w:p w14:paraId="48E60A4D" w14:textId="3C261805" w:rsidR="00D53D27" w:rsidRDefault="00D53D27" w:rsidP="00E71FC3">
      <w:pPr>
        <w:pStyle w:val="NoSpacing"/>
      </w:pPr>
    </w:p>
    <w:p w14:paraId="1C744ED0" w14:textId="3500309E" w:rsidR="00D53D27" w:rsidRDefault="00D53D27" w:rsidP="00E71FC3">
      <w:pPr>
        <w:pStyle w:val="NoSpacing"/>
      </w:pPr>
    </w:p>
    <w:p w14:paraId="6355F9EF" w14:textId="44E4EECD" w:rsidR="00D53D27" w:rsidRDefault="00D53D27" w:rsidP="00E71FC3">
      <w:pPr>
        <w:pStyle w:val="NoSpacing"/>
      </w:pPr>
      <w:r>
        <w:t xml:space="preserve">  6 Feb.1497</w:t>
      </w:r>
      <w:r>
        <w:tab/>
        <w:t>He made his Will.   (W.Y.R. p.90)</w:t>
      </w:r>
    </w:p>
    <w:p w14:paraId="1DAA1786" w14:textId="29E8385A" w:rsidR="00D53D27" w:rsidRDefault="00D53D27" w:rsidP="00E71FC3">
      <w:pPr>
        <w:pStyle w:val="NoSpacing"/>
      </w:pPr>
      <w:r>
        <w:t xml:space="preserve">  1 Apr.</w:t>
      </w:r>
      <w:r>
        <w:tab/>
        <w:t>Probate of his Will.  (ibid.)</w:t>
      </w:r>
    </w:p>
    <w:p w14:paraId="4CC6A697" w14:textId="7BF1DD26" w:rsidR="00D53D27" w:rsidRDefault="00D53D27" w:rsidP="00E71FC3">
      <w:pPr>
        <w:pStyle w:val="NoSpacing"/>
      </w:pPr>
    </w:p>
    <w:p w14:paraId="08BDE309" w14:textId="77BB76DB" w:rsidR="00D53D27" w:rsidRDefault="00D53D27" w:rsidP="00E71FC3">
      <w:pPr>
        <w:pStyle w:val="NoSpacing"/>
      </w:pPr>
    </w:p>
    <w:p w14:paraId="6DCB9E4D" w14:textId="60DF3212" w:rsidR="00D53D27" w:rsidRPr="00D53D27" w:rsidRDefault="00D53D27" w:rsidP="00E71FC3">
      <w:pPr>
        <w:pStyle w:val="NoSpacing"/>
      </w:pPr>
      <w:r>
        <w:t>18 December 2018</w:t>
      </w:r>
      <w:bookmarkStart w:id="0" w:name="_GoBack"/>
      <w:bookmarkEnd w:id="0"/>
    </w:p>
    <w:sectPr w:rsidR="00D53D27" w:rsidRPr="00D53D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EB74B" w14:textId="77777777" w:rsidR="00D53D27" w:rsidRDefault="00D53D27" w:rsidP="00E71FC3">
      <w:pPr>
        <w:spacing w:after="0" w:line="240" w:lineRule="auto"/>
      </w:pPr>
      <w:r>
        <w:separator/>
      </w:r>
    </w:p>
  </w:endnote>
  <w:endnote w:type="continuationSeparator" w:id="0">
    <w:p w14:paraId="37815B82" w14:textId="77777777" w:rsidR="00D53D27" w:rsidRDefault="00D53D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AB9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B6BD7" w14:textId="77777777" w:rsidR="00D53D27" w:rsidRDefault="00D53D27" w:rsidP="00E71FC3">
      <w:pPr>
        <w:spacing w:after="0" w:line="240" w:lineRule="auto"/>
      </w:pPr>
      <w:r>
        <w:separator/>
      </w:r>
    </w:p>
  </w:footnote>
  <w:footnote w:type="continuationSeparator" w:id="0">
    <w:p w14:paraId="52DB4893" w14:textId="77777777" w:rsidR="00D53D27" w:rsidRDefault="00D53D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27"/>
    <w:rsid w:val="001A7C09"/>
    <w:rsid w:val="00577BD5"/>
    <w:rsid w:val="00656CBA"/>
    <w:rsid w:val="006A1F77"/>
    <w:rsid w:val="00733BE7"/>
    <w:rsid w:val="00AB52E8"/>
    <w:rsid w:val="00B16D3F"/>
    <w:rsid w:val="00BB41AC"/>
    <w:rsid w:val="00D53D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1263"/>
  <w15:chartTrackingRefBased/>
  <w15:docId w15:val="{AD16DC66-A98A-4C1E-A81D-10747078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2018-12-18T22:25:00Z</dcterms:created>
  <dcterms:modified xsi:type="dcterms:W3CDTF">2018-12-18T22:27:00Z</dcterms:modified>
</cp:coreProperties>
</file>