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10F" w:rsidRPr="00E77870" w:rsidRDefault="0050710F" w:rsidP="005071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HUDSON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50710F" w:rsidRDefault="0050710F" w:rsidP="00507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Walker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710F" w:rsidRDefault="0050710F" w:rsidP="00507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10F" w:rsidRDefault="0050710F" w:rsidP="00507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10F" w:rsidRDefault="0050710F" w:rsidP="00507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0710F" w:rsidRDefault="0050710F" w:rsidP="00507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10F" w:rsidRDefault="0050710F" w:rsidP="00507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10F" w:rsidRDefault="0050710F" w:rsidP="00507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10F" w:rsidRDefault="0050710F" w:rsidP="00564E3C">
      <w:pPr>
        <w:spacing w:after="0" w:line="240" w:lineRule="auto"/>
      </w:pPr>
      <w:r>
        <w:separator/>
      </w:r>
    </w:p>
  </w:endnote>
  <w:endnote w:type="continuationSeparator" w:id="0">
    <w:p w:rsidR="0050710F" w:rsidRDefault="0050710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710F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10F" w:rsidRDefault="0050710F" w:rsidP="00564E3C">
      <w:pPr>
        <w:spacing w:after="0" w:line="240" w:lineRule="auto"/>
      </w:pPr>
      <w:r>
        <w:separator/>
      </w:r>
    </w:p>
  </w:footnote>
  <w:footnote w:type="continuationSeparator" w:id="0">
    <w:p w:rsidR="0050710F" w:rsidRDefault="0050710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10F"/>
    <w:rsid w:val="00372DC6"/>
    <w:rsid w:val="0050710F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E7A44B-A349-4DDC-8F6D-88E661CA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2015-10-15T19:04:00Z</dcterms:created>
  <dcterms:modified xsi:type="dcterms:W3CDTF">2015-10-15T19:05:00Z</dcterms:modified>
</cp:coreProperties>
</file>