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183" w:rsidRDefault="00514183" w:rsidP="00514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HUDSON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:rsidR="00514183" w:rsidRDefault="00514183" w:rsidP="00514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514183" w:rsidRDefault="00514183" w:rsidP="00514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183" w:rsidRDefault="00514183" w:rsidP="00514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183" w:rsidRDefault="00514183" w:rsidP="00514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</w:t>
      </w: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complaints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Ormyrode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Edward </w:t>
      </w:r>
    </w:p>
    <w:p w:rsidR="00514183" w:rsidRDefault="00514183" w:rsidP="00514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Pynder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both of York, at York Sheriffs’ Court.</w:t>
      </w:r>
    </w:p>
    <w:p w:rsidR="00514183" w:rsidRDefault="00514183" w:rsidP="00514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p.8)</w:t>
      </w:r>
    </w:p>
    <w:p w:rsidR="00514183" w:rsidRDefault="00514183" w:rsidP="00514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183" w:rsidRDefault="00514183" w:rsidP="00514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183" w:rsidRDefault="00514183" w:rsidP="005141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2017</w:t>
      </w:r>
    </w:p>
    <w:p w:rsidR="006B2F86" w:rsidRPr="00E71FC3" w:rsidRDefault="005141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183" w:rsidRDefault="00514183" w:rsidP="00E71FC3">
      <w:pPr>
        <w:spacing w:after="0" w:line="240" w:lineRule="auto"/>
      </w:pPr>
      <w:r>
        <w:separator/>
      </w:r>
    </w:p>
  </w:endnote>
  <w:endnote w:type="continuationSeparator" w:id="0">
    <w:p w:rsidR="00514183" w:rsidRDefault="005141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183" w:rsidRDefault="00514183" w:rsidP="00E71FC3">
      <w:pPr>
        <w:spacing w:after="0" w:line="240" w:lineRule="auto"/>
      </w:pPr>
      <w:r>
        <w:separator/>
      </w:r>
    </w:p>
  </w:footnote>
  <w:footnote w:type="continuationSeparator" w:id="0">
    <w:p w:rsidR="00514183" w:rsidRDefault="005141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183"/>
    <w:rsid w:val="001A7C09"/>
    <w:rsid w:val="0051418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4A079F-736A-43F5-A60A-13B4E47E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1418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2017-03-21T21:34:00Z</dcterms:created>
  <dcterms:modified xsi:type="dcterms:W3CDTF">2017-03-21T21:34:00Z</dcterms:modified>
</cp:coreProperties>
</file>