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62ADB" w14:textId="77777777" w:rsidR="008D6D11" w:rsidRDefault="008D6D11" w:rsidP="008D6D11">
      <w:pPr>
        <w:pStyle w:val="NoSpacing"/>
      </w:pPr>
      <w:r>
        <w:rPr>
          <w:u w:val="single"/>
        </w:rPr>
        <w:t>John HUDSON</w:t>
      </w:r>
      <w:r>
        <w:t xml:space="preserve">       (fl.1477)</w:t>
      </w:r>
    </w:p>
    <w:p w14:paraId="6C36CA8E" w14:textId="0E1C6F6E" w:rsidR="008D6D11" w:rsidRDefault="008D6D11" w:rsidP="008D6D11">
      <w:pPr>
        <w:pStyle w:val="NoSpacing"/>
      </w:pPr>
      <w:r>
        <w:t>of Selby Abbey, West Riding of Yorkshire.</w:t>
      </w:r>
    </w:p>
    <w:p w14:paraId="0D058FDE" w14:textId="77777777" w:rsidR="008D6D11" w:rsidRDefault="008D6D11" w:rsidP="008D6D11">
      <w:pPr>
        <w:pStyle w:val="NoSpacing"/>
      </w:pPr>
    </w:p>
    <w:p w14:paraId="296CE8E1" w14:textId="42130C91" w:rsidR="008D6D11" w:rsidRDefault="008D6D11" w:rsidP="008D6D11">
      <w:pPr>
        <w:pStyle w:val="NoSpacing"/>
      </w:pPr>
    </w:p>
    <w:p w14:paraId="7EDD3996" w14:textId="77777777" w:rsidR="00F7175F" w:rsidRDefault="00F7175F" w:rsidP="00F7175F">
      <w:pPr>
        <w:pStyle w:val="NoSpacing"/>
      </w:pPr>
      <w:r>
        <w:t>31 May1477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in</w:t>
      </w:r>
    </w:p>
    <w:p w14:paraId="07F7231C" w14:textId="77777777" w:rsidR="00F7175F" w:rsidRDefault="00F7175F" w:rsidP="00F7175F">
      <w:pPr>
        <w:pStyle w:val="NoSpacing"/>
      </w:pPr>
      <w:r>
        <w:tab/>
      </w:r>
      <w:r>
        <w:tab/>
        <w:t>York, by William Egremont, Bishop of Dromore(q.v.).</w:t>
      </w:r>
    </w:p>
    <w:p w14:paraId="6FD5F9CE" w14:textId="2F0AA724" w:rsidR="00F7175F" w:rsidRDefault="00F7175F" w:rsidP="00F7175F">
      <w:pPr>
        <w:pStyle w:val="NoSpacing"/>
      </w:pPr>
      <w:r>
        <w:tab/>
      </w:r>
      <w:r>
        <w:tab/>
        <w:t>(“York Clergy Ordinations 1475-1500” ed. David M. Smith p.27)</w:t>
      </w:r>
    </w:p>
    <w:p w14:paraId="3E685DA1" w14:textId="77777777" w:rsidR="0043702E" w:rsidRDefault="0043702E" w:rsidP="0043702E">
      <w:pPr>
        <w:pStyle w:val="NoSpacing"/>
      </w:pPr>
      <w:r>
        <w:t>20 Sep.1477</w:t>
      </w:r>
      <w:r>
        <w:tab/>
        <w:t>He was ordained deacon in the conventual church of the Carmelites in</w:t>
      </w:r>
    </w:p>
    <w:p w14:paraId="44DCAD99" w14:textId="77777777" w:rsidR="0043702E" w:rsidRDefault="0043702E" w:rsidP="0043702E">
      <w:pPr>
        <w:pStyle w:val="NoSpacing"/>
      </w:pPr>
      <w:r>
        <w:tab/>
      </w:r>
      <w:r>
        <w:tab/>
        <w:t>York, by William Egremont, Bishop of Dromore(q.v.).</w:t>
      </w:r>
    </w:p>
    <w:p w14:paraId="4D3D295B" w14:textId="60FCA4B1" w:rsidR="0043702E" w:rsidRDefault="0043702E" w:rsidP="0043702E">
      <w:pPr>
        <w:pStyle w:val="NoSpacing"/>
      </w:pPr>
      <w:r>
        <w:tab/>
      </w:r>
      <w:r>
        <w:tab/>
        <w:t>(“York Clergy Ordinations 1475-1500” ed. David M. Smith p.29)</w:t>
      </w:r>
    </w:p>
    <w:p w14:paraId="522EC02D" w14:textId="77777777" w:rsidR="008D6D11" w:rsidRDefault="008D6D11" w:rsidP="008D6D11">
      <w:pPr>
        <w:pStyle w:val="NoSpacing"/>
      </w:pPr>
      <w:r>
        <w:t>20 Dec.1477</w:t>
      </w:r>
      <w:r>
        <w:tab/>
        <w:t>He was ordained priest in the conventual church of Holy Trinity in</w:t>
      </w:r>
    </w:p>
    <w:p w14:paraId="668F6047" w14:textId="77777777" w:rsidR="008D6D11" w:rsidRDefault="008D6D11" w:rsidP="008D6D11">
      <w:pPr>
        <w:pStyle w:val="NoSpacing"/>
      </w:pPr>
      <w:r>
        <w:tab/>
      </w:r>
      <w:r>
        <w:tab/>
        <w:t>York, by William Egremont, Bishop of Dromore(q.v.).</w:t>
      </w:r>
    </w:p>
    <w:p w14:paraId="256D6D25" w14:textId="77777777" w:rsidR="008D6D11" w:rsidRDefault="008D6D11" w:rsidP="008D6D11">
      <w:pPr>
        <w:pStyle w:val="NoSpacing"/>
      </w:pPr>
      <w:r>
        <w:tab/>
      </w:r>
      <w:r>
        <w:tab/>
        <w:t>(“York Clergy Ordinations 1475-1500” ed. David M. Smith p.31)</w:t>
      </w:r>
    </w:p>
    <w:p w14:paraId="7200E6C0" w14:textId="77777777" w:rsidR="008D6D11" w:rsidRDefault="008D6D11" w:rsidP="008D6D11">
      <w:pPr>
        <w:pStyle w:val="NoSpacing"/>
      </w:pPr>
    </w:p>
    <w:p w14:paraId="27A14A70" w14:textId="77777777" w:rsidR="008D6D11" w:rsidRDefault="008D6D11" w:rsidP="008D6D11">
      <w:pPr>
        <w:pStyle w:val="NoSpacing"/>
      </w:pPr>
    </w:p>
    <w:p w14:paraId="71B179BC" w14:textId="3E51D73B" w:rsidR="008D6D11" w:rsidRDefault="008D6D11" w:rsidP="008D6D11">
      <w:pPr>
        <w:pStyle w:val="NoSpacing"/>
      </w:pPr>
      <w:r>
        <w:t>3 December 2019</w:t>
      </w:r>
    </w:p>
    <w:p w14:paraId="64BAC3E1" w14:textId="22F894BD" w:rsidR="00F7175F" w:rsidRPr="00481F54" w:rsidRDefault="00F7175F" w:rsidP="008D6D11">
      <w:pPr>
        <w:pStyle w:val="NoSpacing"/>
      </w:pPr>
      <w:r>
        <w:t>13 April 2020</w:t>
      </w:r>
    </w:p>
    <w:p w14:paraId="6901D5F8" w14:textId="40981357" w:rsidR="006B2F86" w:rsidRPr="008D6D11" w:rsidRDefault="00F7175F" w:rsidP="00E71FC3">
      <w:pPr>
        <w:pStyle w:val="NoSpacing"/>
      </w:pPr>
    </w:p>
    <w:sectPr w:rsidR="006B2F86" w:rsidRPr="008D6D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C8F09" w14:textId="77777777" w:rsidR="008D6D11" w:rsidRDefault="008D6D11" w:rsidP="00E71FC3">
      <w:pPr>
        <w:spacing w:after="0" w:line="240" w:lineRule="auto"/>
      </w:pPr>
      <w:r>
        <w:separator/>
      </w:r>
    </w:p>
  </w:endnote>
  <w:endnote w:type="continuationSeparator" w:id="0">
    <w:p w14:paraId="56C14E6E" w14:textId="77777777" w:rsidR="008D6D11" w:rsidRDefault="008D6D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6E35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A8169" w14:textId="77777777" w:rsidR="008D6D11" w:rsidRDefault="008D6D11" w:rsidP="00E71FC3">
      <w:pPr>
        <w:spacing w:after="0" w:line="240" w:lineRule="auto"/>
      </w:pPr>
      <w:r>
        <w:separator/>
      </w:r>
    </w:p>
  </w:footnote>
  <w:footnote w:type="continuationSeparator" w:id="0">
    <w:p w14:paraId="72486DFA" w14:textId="77777777" w:rsidR="008D6D11" w:rsidRDefault="008D6D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D11"/>
    <w:rsid w:val="001A7C09"/>
    <w:rsid w:val="0043702E"/>
    <w:rsid w:val="00577BD5"/>
    <w:rsid w:val="006A1F77"/>
    <w:rsid w:val="00733BE7"/>
    <w:rsid w:val="008D6D11"/>
    <w:rsid w:val="00AB52E8"/>
    <w:rsid w:val="00B16D3F"/>
    <w:rsid w:val="00E71FC3"/>
    <w:rsid w:val="00EF4813"/>
    <w:rsid w:val="00F7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75106"/>
  <w15:chartTrackingRefBased/>
  <w15:docId w15:val="{7D59E6C6-8CBB-4A8B-ACD4-5A819C21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2019-12-03T10:09:00Z</dcterms:created>
  <dcterms:modified xsi:type="dcterms:W3CDTF">2020-04-13T09:30:00Z</dcterms:modified>
</cp:coreProperties>
</file>