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CE4" w:rsidRDefault="00CB4CE4" w:rsidP="00CB4C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HUDSON,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B4CE4" w:rsidRDefault="00CB4CE4" w:rsidP="00CB4C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Hogsthorpe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:rsidR="00CB4CE4" w:rsidRDefault="00CB4CE4" w:rsidP="00CB4CE4">
      <w:pPr>
        <w:rPr>
          <w:rFonts w:ascii="Times New Roman" w:hAnsi="Times New Roman" w:cs="Times New Roman"/>
        </w:rPr>
      </w:pPr>
    </w:p>
    <w:p w:rsidR="00CB4CE4" w:rsidRDefault="00CB4CE4" w:rsidP="00CB4CE4">
      <w:pPr>
        <w:rPr>
          <w:rFonts w:ascii="Times New Roman" w:hAnsi="Times New Roman" w:cs="Times New Roman"/>
        </w:rPr>
      </w:pPr>
    </w:p>
    <w:p w:rsidR="00CB4CE4" w:rsidRDefault="00CB4CE4" w:rsidP="00CB4C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Gybson</w:t>
      </w:r>
      <w:proofErr w:type="spellEnd"/>
      <w:r>
        <w:rPr>
          <w:rFonts w:ascii="Times New Roman" w:hAnsi="Times New Roman" w:cs="Times New Roman"/>
        </w:rPr>
        <w:t>(q.v.) brought a plaint of trespass and assault against him and</w:t>
      </w:r>
    </w:p>
    <w:p w:rsidR="00CB4CE4" w:rsidRDefault="00CB4CE4" w:rsidP="00CB4C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Gybson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Mumby</w:t>
      </w:r>
      <w:proofErr w:type="spellEnd"/>
      <w:r>
        <w:rPr>
          <w:rFonts w:ascii="Times New Roman" w:hAnsi="Times New Roman" w:cs="Times New Roman"/>
        </w:rPr>
        <w:t>(q.v.).</w:t>
      </w:r>
    </w:p>
    <w:p w:rsidR="00CB4CE4" w:rsidRDefault="00CB4CE4" w:rsidP="00CB4C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CB4CE4" w:rsidRDefault="00CB4CE4" w:rsidP="00CB4CE4">
      <w:pPr>
        <w:rPr>
          <w:rFonts w:ascii="Times New Roman" w:hAnsi="Times New Roman" w:cs="Times New Roman"/>
        </w:rPr>
      </w:pPr>
    </w:p>
    <w:p w:rsidR="00CB4CE4" w:rsidRDefault="00CB4CE4" w:rsidP="00CB4CE4">
      <w:pPr>
        <w:rPr>
          <w:rFonts w:ascii="Times New Roman" w:hAnsi="Times New Roman" w:cs="Times New Roman"/>
        </w:rPr>
      </w:pPr>
    </w:p>
    <w:p w:rsidR="00CB4CE4" w:rsidRDefault="00CB4CE4" w:rsidP="00CB4C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December 2017</w:t>
      </w:r>
    </w:p>
    <w:p w:rsidR="006B2F86" w:rsidRPr="00E71FC3" w:rsidRDefault="00CB4C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CE4" w:rsidRDefault="00CB4CE4" w:rsidP="00E71FC3">
      <w:r>
        <w:separator/>
      </w:r>
    </w:p>
  </w:endnote>
  <w:endnote w:type="continuationSeparator" w:id="0">
    <w:p w:rsidR="00CB4CE4" w:rsidRDefault="00CB4C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CE4" w:rsidRDefault="00CB4CE4" w:rsidP="00E71FC3">
      <w:r>
        <w:separator/>
      </w:r>
    </w:p>
  </w:footnote>
  <w:footnote w:type="continuationSeparator" w:id="0">
    <w:p w:rsidR="00CB4CE4" w:rsidRDefault="00CB4C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E4"/>
    <w:rsid w:val="001A7C09"/>
    <w:rsid w:val="00577BD5"/>
    <w:rsid w:val="00656CBA"/>
    <w:rsid w:val="006A1F77"/>
    <w:rsid w:val="00733BE7"/>
    <w:rsid w:val="00AB52E8"/>
    <w:rsid w:val="00B16D3F"/>
    <w:rsid w:val="00BB41AC"/>
    <w:rsid w:val="00CB4C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9F436F-F20C-4C2F-91EE-36067EDB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CE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2017-12-21T22:24:00Z</dcterms:created>
  <dcterms:modified xsi:type="dcterms:W3CDTF">2017-12-21T22:26:00Z</dcterms:modified>
</cp:coreProperties>
</file>