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3D98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2ED0CAA9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B7217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494C7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Hudson of Skelton, Cumberland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(C.F.R. 1405-13 p.79)</w:t>
      </w:r>
    </w:p>
    <w:p w14:paraId="36DC6784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7C08E5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E2024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Nov.1406</w:t>
      </w:r>
      <w:r>
        <w:rPr>
          <w:rFonts w:ascii="Times New Roman" w:hAnsi="Times New Roman" w:cs="Times New Roman"/>
          <w:sz w:val="24"/>
          <w:szCs w:val="24"/>
        </w:rPr>
        <w:tab/>
        <w:t>He had died by this time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28D3F4F3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68C918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F78E1C" w14:textId="77777777" w:rsidR="008460B8" w:rsidRDefault="008460B8" w:rsidP="008460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303A4745" w14:textId="77777777" w:rsidR="00BA00AB" w:rsidRPr="008460B8" w:rsidRDefault="00BA00AB" w:rsidP="008460B8"/>
    <w:sectPr w:rsidR="00BA00AB" w:rsidRPr="008460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B24FE" w14:textId="77777777" w:rsidR="008460B8" w:rsidRDefault="008460B8" w:rsidP="009139A6">
      <w:r>
        <w:separator/>
      </w:r>
    </w:p>
  </w:endnote>
  <w:endnote w:type="continuationSeparator" w:id="0">
    <w:p w14:paraId="207D3EAD" w14:textId="77777777" w:rsidR="008460B8" w:rsidRDefault="008460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2A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446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481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CDFA8" w14:textId="77777777" w:rsidR="008460B8" w:rsidRDefault="008460B8" w:rsidP="009139A6">
      <w:r>
        <w:separator/>
      </w:r>
    </w:p>
  </w:footnote>
  <w:footnote w:type="continuationSeparator" w:id="0">
    <w:p w14:paraId="5726AD40" w14:textId="77777777" w:rsidR="008460B8" w:rsidRDefault="008460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63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A17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41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B8"/>
    <w:rsid w:val="000666E0"/>
    <w:rsid w:val="002510B7"/>
    <w:rsid w:val="005C130B"/>
    <w:rsid w:val="00826F5C"/>
    <w:rsid w:val="008460B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D4CCC"/>
  <w15:chartTrackingRefBased/>
  <w15:docId w15:val="{B3169FCB-0C3A-49C5-B83E-CEF9EBDA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2021-12-02T21:17:00Z</dcterms:created>
  <dcterms:modified xsi:type="dcterms:W3CDTF">2021-12-02T21:17:00Z</dcterms:modified>
</cp:coreProperties>
</file>