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13232" w14:textId="77777777" w:rsidR="00404ABF" w:rsidRDefault="00404ABF" w:rsidP="00404ABF">
      <w:pPr>
        <w:pStyle w:val="NoSpacing"/>
      </w:pPr>
      <w:r>
        <w:rPr>
          <w:u w:val="single"/>
        </w:rPr>
        <w:t>Joan HUDSON</w:t>
      </w:r>
      <w:r>
        <w:t xml:space="preserve">    </w:t>
      </w:r>
      <w:proofErr w:type="gramStart"/>
      <w:r>
        <w:t xml:space="preserve">   (</w:t>
      </w:r>
      <w:proofErr w:type="gramEnd"/>
      <w:r>
        <w:t>fl.1492)</w:t>
      </w:r>
    </w:p>
    <w:p w14:paraId="1DAF93B0" w14:textId="77777777" w:rsidR="00404ABF" w:rsidRDefault="00404ABF" w:rsidP="00404ABF">
      <w:pPr>
        <w:pStyle w:val="NoSpacing"/>
      </w:pPr>
    </w:p>
    <w:p w14:paraId="73C19383" w14:textId="77777777" w:rsidR="00404ABF" w:rsidRDefault="00404ABF" w:rsidP="00404ABF">
      <w:pPr>
        <w:pStyle w:val="NoSpacing"/>
      </w:pPr>
    </w:p>
    <w:p w14:paraId="6444FADB" w14:textId="77777777" w:rsidR="00404ABF" w:rsidRDefault="00404ABF" w:rsidP="00404ABF">
      <w:pPr>
        <w:pStyle w:val="NoSpacing"/>
      </w:pPr>
      <w:r>
        <w:t xml:space="preserve">  9 Sep.1492</w:t>
      </w:r>
      <w:r>
        <w:tab/>
        <w:t xml:space="preserve">She quitclaimed all her </w:t>
      </w:r>
      <w:proofErr w:type="gramStart"/>
      <w:r>
        <w:t>right</w:t>
      </w:r>
      <w:proofErr w:type="gramEnd"/>
      <w:r>
        <w:rPr>
          <w:u w:val="single"/>
        </w:rPr>
        <w:t xml:space="preserve"> </w:t>
      </w:r>
      <w:r>
        <w:t>in a croft in the lordship of Stoneleigh,</w:t>
      </w:r>
    </w:p>
    <w:p w14:paraId="45587D8C" w14:textId="77777777" w:rsidR="00404ABF" w:rsidRDefault="00404ABF" w:rsidP="00404ABF">
      <w:pPr>
        <w:pStyle w:val="NoSpacing"/>
      </w:pPr>
      <w:r>
        <w:tab/>
      </w:r>
      <w:r>
        <w:tab/>
        <w:t>Warwickshire, to William Forster, chaplain(q.v.), and nine others.</w:t>
      </w:r>
    </w:p>
    <w:p w14:paraId="6ED54377" w14:textId="77777777" w:rsidR="00404ABF" w:rsidRDefault="00404ABF" w:rsidP="00404ABF">
      <w:pPr>
        <w:pStyle w:val="NoSpacing"/>
      </w:pPr>
      <w:r>
        <w:tab/>
      </w:r>
      <w:r>
        <w:tab/>
        <w:t>(T.N.A. ref. DR10/1068)</w:t>
      </w:r>
    </w:p>
    <w:p w14:paraId="068A23BF" w14:textId="77777777" w:rsidR="00404ABF" w:rsidRDefault="00404ABF" w:rsidP="00404ABF">
      <w:pPr>
        <w:pStyle w:val="NoSpacing"/>
      </w:pPr>
    </w:p>
    <w:p w14:paraId="7C89FF12" w14:textId="77777777" w:rsidR="00404ABF" w:rsidRDefault="00404ABF" w:rsidP="00404ABF">
      <w:pPr>
        <w:pStyle w:val="NoSpacing"/>
      </w:pPr>
    </w:p>
    <w:p w14:paraId="550B4794" w14:textId="77777777" w:rsidR="00404ABF" w:rsidRDefault="00404ABF" w:rsidP="00404ABF">
      <w:pPr>
        <w:pStyle w:val="NoSpacing"/>
      </w:pPr>
      <w:r>
        <w:t>24 October 2024</w:t>
      </w:r>
    </w:p>
    <w:p w14:paraId="263F9D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86D4FB" w14:textId="77777777" w:rsidR="00404ABF" w:rsidRDefault="00404ABF" w:rsidP="009139A6">
      <w:r>
        <w:separator/>
      </w:r>
    </w:p>
  </w:endnote>
  <w:endnote w:type="continuationSeparator" w:id="0">
    <w:p w14:paraId="5CCF4DF7" w14:textId="77777777" w:rsidR="00404ABF" w:rsidRDefault="00404A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823B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61F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AC8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186276" w14:textId="77777777" w:rsidR="00404ABF" w:rsidRDefault="00404ABF" w:rsidP="009139A6">
      <w:r>
        <w:separator/>
      </w:r>
    </w:p>
  </w:footnote>
  <w:footnote w:type="continuationSeparator" w:id="0">
    <w:p w14:paraId="325E3AF3" w14:textId="77777777" w:rsidR="00404ABF" w:rsidRDefault="00404A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14F7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F31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518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BF"/>
    <w:rsid w:val="000666E0"/>
    <w:rsid w:val="002510B7"/>
    <w:rsid w:val="00270799"/>
    <w:rsid w:val="003A7A06"/>
    <w:rsid w:val="00404AB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1671B"/>
  <w15:chartTrackingRefBased/>
  <w15:docId w15:val="{542AF06E-2F1D-4A6C-840F-39BDEE98F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2024-10-27T12:45:00Z</dcterms:created>
  <dcterms:modified xsi:type="dcterms:W3CDTF">2024-10-27T12:46:00Z</dcterms:modified>
</cp:coreProperties>
</file>