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Agnes HUDSON (alias </w:t>
      </w:r>
      <w:proofErr w:type="gramStart"/>
      <w:r>
        <w:rPr>
          <w:rFonts w:ascii="Times New Roman" w:hAnsi="Times New Roman" w:cs="Times New Roman"/>
          <w:u w:val="single"/>
        </w:rPr>
        <w:t>FOTEMAN)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Danby, North Riding of Yorkshire.</w:t>
      </w: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Peter(q.v.).</w:t>
      </w:r>
    </w:p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227A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Hastynges</w:t>
      </w:r>
      <w:proofErr w:type="spellEnd"/>
      <w:r>
        <w:rPr>
          <w:rFonts w:ascii="Times New Roman" w:hAnsi="Times New Roman" w:cs="Times New Roman"/>
        </w:rPr>
        <w:t>(q.v.) brought a plaint of debt against them.   (ibid.)</w:t>
      </w: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</w:p>
    <w:p w:rsidR="006973EA" w:rsidRDefault="006973EA" w:rsidP="00697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6973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3EA" w:rsidRDefault="006973EA" w:rsidP="00E71FC3">
      <w:r>
        <w:separator/>
      </w:r>
    </w:p>
  </w:endnote>
  <w:endnote w:type="continuationSeparator" w:id="0">
    <w:p w:rsidR="006973EA" w:rsidRDefault="006973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3EA" w:rsidRDefault="006973EA" w:rsidP="00E71FC3">
      <w:r>
        <w:separator/>
      </w:r>
    </w:p>
  </w:footnote>
  <w:footnote w:type="continuationSeparator" w:id="0">
    <w:p w:rsidR="006973EA" w:rsidRDefault="006973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EA"/>
    <w:rsid w:val="001A7C09"/>
    <w:rsid w:val="00577BD5"/>
    <w:rsid w:val="00656CBA"/>
    <w:rsid w:val="006973E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7907E-54C2-455E-9646-D1AEB617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3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97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2018-01-09T21:44:00Z</dcterms:created>
  <dcterms:modified xsi:type="dcterms:W3CDTF">2018-01-09T21:45:00Z</dcterms:modified>
</cp:coreProperties>
</file>